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42DBF" w:rsidRPr="00BA5DAF" w:rsidRDefault="00942DBF" w:rsidP="00942DBF">
      <w:pPr>
        <w:pStyle w:val="a3"/>
        <w:rPr>
          <w:b/>
          <w:sz w:val="21"/>
          <w:szCs w:val="21"/>
        </w:rPr>
      </w:pPr>
      <w:r w:rsidRPr="00BA5DAF">
        <w:rPr>
          <w:b/>
          <w:sz w:val="21"/>
          <w:szCs w:val="21"/>
        </w:rPr>
        <w:t xml:space="preserve">ДОГОВОР № </w:t>
      </w:r>
      <w:r w:rsidR="00C56230">
        <w:rPr>
          <w:b/>
          <w:sz w:val="21"/>
          <w:szCs w:val="21"/>
        </w:rPr>
        <w:t>_____________</w:t>
      </w:r>
    </w:p>
    <w:p w:rsidR="00942DBF" w:rsidRPr="00BA5DAF" w:rsidRDefault="00942DBF" w:rsidP="00942DBF">
      <w:pPr>
        <w:jc w:val="center"/>
        <w:rPr>
          <w:sz w:val="21"/>
          <w:szCs w:val="21"/>
        </w:rPr>
      </w:pPr>
      <w:r w:rsidRPr="00BA5DAF">
        <w:rPr>
          <w:sz w:val="21"/>
          <w:szCs w:val="21"/>
        </w:rPr>
        <w:t xml:space="preserve">на оказание платных образовательных услуг </w:t>
      </w:r>
    </w:p>
    <w:p w:rsidR="00942DBF" w:rsidRPr="00BA5DAF" w:rsidRDefault="00942DBF" w:rsidP="00942DBF">
      <w:pPr>
        <w:jc w:val="center"/>
        <w:rPr>
          <w:sz w:val="21"/>
          <w:szCs w:val="21"/>
        </w:rPr>
      </w:pPr>
      <w:r w:rsidRPr="00BA5DAF">
        <w:rPr>
          <w:sz w:val="21"/>
          <w:szCs w:val="21"/>
        </w:rPr>
        <w:t>в сфере дополнительного профессионального образования</w:t>
      </w:r>
    </w:p>
    <w:p w:rsidR="00942DBF" w:rsidRPr="00BA5DAF" w:rsidRDefault="00942DBF" w:rsidP="00942DBF">
      <w:pPr>
        <w:pStyle w:val="a3"/>
        <w:rPr>
          <w:sz w:val="21"/>
          <w:szCs w:val="21"/>
        </w:rPr>
      </w:pPr>
    </w:p>
    <w:p w:rsidR="00942DBF" w:rsidRPr="00BA5DAF" w:rsidRDefault="00942DBF" w:rsidP="00942DBF">
      <w:pPr>
        <w:tabs>
          <w:tab w:val="right" w:pos="9781"/>
        </w:tabs>
        <w:rPr>
          <w:sz w:val="21"/>
          <w:szCs w:val="21"/>
        </w:rPr>
      </w:pPr>
      <w:r w:rsidRPr="00BA5DAF">
        <w:rPr>
          <w:sz w:val="21"/>
          <w:szCs w:val="21"/>
        </w:rPr>
        <w:t>г. Екатеринбург</w:t>
      </w:r>
      <w:r w:rsidRPr="00BA5DAF">
        <w:rPr>
          <w:sz w:val="21"/>
          <w:szCs w:val="21"/>
        </w:rPr>
        <w:tab/>
        <w:t xml:space="preserve">“ </w:t>
      </w:r>
      <w:r w:rsidR="00C56230">
        <w:rPr>
          <w:sz w:val="21"/>
          <w:szCs w:val="21"/>
          <w:u w:val="single"/>
        </w:rPr>
        <w:t xml:space="preserve">     </w:t>
      </w:r>
      <w:r w:rsidRPr="00BA5DAF">
        <w:rPr>
          <w:sz w:val="21"/>
          <w:szCs w:val="21"/>
        </w:rPr>
        <w:t xml:space="preserve"> ” </w:t>
      </w:r>
      <w:r w:rsidR="00C56230">
        <w:rPr>
          <w:sz w:val="21"/>
          <w:szCs w:val="21"/>
          <w:u w:val="single"/>
        </w:rPr>
        <w:t xml:space="preserve">                     </w:t>
      </w:r>
      <w:r w:rsidRPr="00BA5DAF">
        <w:rPr>
          <w:sz w:val="21"/>
          <w:szCs w:val="21"/>
        </w:rPr>
        <w:t xml:space="preserve"> 202</w:t>
      </w:r>
      <w:r w:rsidR="00ED5BAC">
        <w:rPr>
          <w:sz w:val="21"/>
          <w:szCs w:val="21"/>
        </w:rPr>
        <w:t>6</w:t>
      </w:r>
      <w:r w:rsidRPr="00BA5DAF">
        <w:rPr>
          <w:sz w:val="21"/>
          <w:szCs w:val="21"/>
        </w:rPr>
        <w:t xml:space="preserve"> г.</w:t>
      </w:r>
    </w:p>
    <w:p w:rsidR="00BE1B3F" w:rsidRPr="00327A90" w:rsidRDefault="00BE1B3F" w:rsidP="00BE1B3F">
      <w:pPr>
        <w:rPr>
          <w:sz w:val="21"/>
          <w:szCs w:val="21"/>
        </w:rPr>
      </w:pPr>
    </w:p>
    <w:p w:rsidR="00E7084D" w:rsidRPr="00914F9F" w:rsidRDefault="00E7084D" w:rsidP="00E7084D">
      <w:pPr>
        <w:pStyle w:val="a4"/>
        <w:ind w:firstLine="567"/>
        <w:jc w:val="both"/>
        <w:rPr>
          <w:sz w:val="21"/>
          <w:szCs w:val="21"/>
        </w:rPr>
      </w:pPr>
      <w:r w:rsidRPr="00914F9F">
        <w:rPr>
          <w:sz w:val="21"/>
          <w:szCs w:val="21"/>
        </w:rPr>
        <w:t xml:space="preserve">Федеральное государственное автономное образовательное учреждение дополнительного профессионального образования «Академия стандартизации, метрологии и сертификации (учебная)» (ФГАОУ ДПО АСМС), имеющее лицензию на право ведения образовательной деятельности от 05.03.2012г., регистрационный номер в едином реестре учета лицензий Л035-00115-77/00096973, выданную Федеральной службой по надзору в сфере образования и науки, именуемое в дальнейшем «Исполнитель», в лице директора Уральского филиала АСМС Черепанова Михаила Александровича, действующего на основании доверенностей № 31-8/772 от 28.11.2023 г., № </w:t>
      </w:r>
      <w:r w:rsidRPr="00914F9F">
        <w:rPr>
          <w:sz w:val="21"/>
          <w:szCs w:val="21"/>
          <w:lang w:val="en-US"/>
        </w:rPr>
        <w:t>746b505a-810f-4a42-afde-16ab3cbe1617</w:t>
      </w:r>
      <w:r w:rsidRPr="00914F9F">
        <w:rPr>
          <w:sz w:val="21"/>
          <w:szCs w:val="21"/>
        </w:rPr>
        <w:t xml:space="preserve"> от 28.08.2024 г., с одной стороны, и </w:t>
      </w:r>
      <w:r w:rsidR="00C56230">
        <w:rPr>
          <w:sz w:val="21"/>
          <w:szCs w:val="21"/>
        </w:rPr>
        <w:t>__________________________</w:t>
      </w:r>
      <w:r w:rsidRPr="00914F9F">
        <w:rPr>
          <w:sz w:val="21"/>
          <w:szCs w:val="21"/>
        </w:rPr>
        <w:t xml:space="preserve">, именуемое в дальнейшем «Заказчик», в лице </w:t>
      </w:r>
      <w:r w:rsidR="00C56230">
        <w:rPr>
          <w:sz w:val="21"/>
          <w:szCs w:val="21"/>
        </w:rPr>
        <w:t>__________________________</w:t>
      </w:r>
      <w:r w:rsidRPr="00914F9F">
        <w:rPr>
          <w:sz w:val="21"/>
          <w:szCs w:val="21"/>
        </w:rPr>
        <w:t xml:space="preserve">, действующего на основании </w:t>
      </w:r>
      <w:r w:rsidR="00C56230">
        <w:rPr>
          <w:sz w:val="21"/>
          <w:szCs w:val="21"/>
        </w:rPr>
        <w:t>__________________________</w:t>
      </w:r>
      <w:r w:rsidRPr="00914F9F">
        <w:rPr>
          <w:sz w:val="21"/>
          <w:szCs w:val="21"/>
        </w:rPr>
        <w:t>, с другой стороны, заключили настоящий Договор о нижеследующем:</w:t>
      </w:r>
    </w:p>
    <w:p w:rsidR="00BE1B3F" w:rsidRPr="00327A90" w:rsidRDefault="00BE1B3F" w:rsidP="00BE1B3F">
      <w:pPr>
        <w:pStyle w:val="a4"/>
        <w:jc w:val="center"/>
        <w:rPr>
          <w:sz w:val="21"/>
          <w:szCs w:val="21"/>
        </w:rPr>
      </w:pPr>
      <w:r w:rsidRPr="00327A90">
        <w:rPr>
          <w:sz w:val="21"/>
          <w:szCs w:val="21"/>
        </w:rPr>
        <w:t>1. ПРЕДМЕТ ДОГОВОРА</w:t>
      </w:r>
    </w:p>
    <w:p w:rsidR="00BE1B3F" w:rsidRPr="00327A90" w:rsidRDefault="00BE1B3F" w:rsidP="00BE1B3F">
      <w:pPr>
        <w:pStyle w:val="a4"/>
        <w:ind w:firstLine="567"/>
        <w:jc w:val="both"/>
        <w:rPr>
          <w:sz w:val="21"/>
          <w:szCs w:val="21"/>
        </w:rPr>
      </w:pPr>
      <w:r w:rsidRPr="00327A90">
        <w:rPr>
          <w:sz w:val="21"/>
          <w:szCs w:val="21"/>
        </w:rPr>
        <w:t>1.1. «Заказчик» поручает, а «Исполнитель» принимает обязательства по оказанию следующих услуг: повышение квалификации специалистов «Заказчика», именуемых в дальнейшем «Слушателями», по дополнительной профессиональной программе:</w:t>
      </w:r>
    </w:p>
    <w:p w:rsidR="00942DBF" w:rsidRPr="00C56230" w:rsidRDefault="00942DBF" w:rsidP="00942DBF">
      <w:pPr>
        <w:jc w:val="both"/>
        <w:rPr>
          <w:sz w:val="21"/>
          <w:szCs w:val="21"/>
        </w:rPr>
      </w:pPr>
      <w:r w:rsidRPr="00C56230">
        <w:rPr>
          <w:sz w:val="21"/>
          <w:szCs w:val="21"/>
          <w:u w:val="single"/>
        </w:rPr>
        <w:t>«</w:t>
      </w:r>
      <w:r w:rsidR="00C56230">
        <w:rPr>
          <w:sz w:val="21"/>
          <w:szCs w:val="21"/>
          <w:u w:val="single"/>
        </w:rPr>
        <w:t xml:space="preserve">                                     </w:t>
      </w:r>
      <w:r w:rsidRPr="00C56230">
        <w:rPr>
          <w:sz w:val="21"/>
          <w:szCs w:val="21"/>
          <w:u w:val="single"/>
        </w:rPr>
        <w:t>»</w:t>
      </w:r>
      <w:r w:rsidRPr="00C56230">
        <w:rPr>
          <w:sz w:val="21"/>
          <w:szCs w:val="21"/>
        </w:rPr>
        <w:t xml:space="preserve"> (</w:t>
      </w:r>
      <w:r w:rsidR="00C56230">
        <w:rPr>
          <w:sz w:val="21"/>
          <w:szCs w:val="21"/>
        </w:rPr>
        <w:t>_________</w:t>
      </w:r>
      <w:r w:rsidRPr="00C56230">
        <w:rPr>
          <w:sz w:val="21"/>
          <w:szCs w:val="21"/>
        </w:rPr>
        <w:t xml:space="preserve"> часов)</w:t>
      </w:r>
    </w:p>
    <w:p w:rsidR="001977EC" w:rsidRDefault="001977EC" w:rsidP="001977EC">
      <w:pPr>
        <w:jc w:val="both"/>
        <w:rPr>
          <w:sz w:val="21"/>
          <w:szCs w:val="21"/>
          <w:u w:val="single"/>
        </w:rPr>
      </w:pPr>
      <w:r w:rsidRPr="00F11BD3">
        <w:rPr>
          <w:sz w:val="21"/>
          <w:szCs w:val="21"/>
        </w:rPr>
        <w:t xml:space="preserve">в срок </w:t>
      </w:r>
      <w:r w:rsidRPr="00F11BD3">
        <w:rPr>
          <w:sz w:val="21"/>
          <w:szCs w:val="21"/>
          <w:u w:val="single"/>
        </w:rPr>
        <w:t xml:space="preserve">с </w:t>
      </w:r>
      <w:r w:rsidR="00C56230">
        <w:rPr>
          <w:sz w:val="21"/>
          <w:szCs w:val="21"/>
          <w:u w:val="single"/>
        </w:rPr>
        <w:t xml:space="preserve">                                </w:t>
      </w:r>
      <w:r w:rsidRPr="00F11BD3">
        <w:rPr>
          <w:sz w:val="21"/>
          <w:szCs w:val="21"/>
          <w:u w:val="single"/>
        </w:rPr>
        <w:t xml:space="preserve"> года по </w:t>
      </w:r>
      <w:r w:rsidR="00C56230">
        <w:rPr>
          <w:sz w:val="21"/>
          <w:szCs w:val="21"/>
          <w:u w:val="single"/>
        </w:rPr>
        <w:t xml:space="preserve">                                      </w:t>
      </w:r>
      <w:r w:rsidRPr="00F11BD3">
        <w:rPr>
          <w:sz w:val="21"/>
          <w:szCs w:val="21"/>
          <w:u w:val="single"/>
        </w:rPr>
        <w:t xml:space="preserve"> года</w:t>
      </w:r>
    </w:p>
    <w:p w:rsidR="00BE1B3F" w:rsidRPr="004B55C3" w:rsidRDefault="00BE1B3F" w:rsidP="00BE1B3F">
      <w:pPr>
        <w:pStyle w:val="a4"/>
        <w:jc w:val="both"/>
        <w:rPr>
          <w:sz w:val="21"/>
          <w:szCs w:val="21"/>
        </w:rPr>
      </w:pPr>
      <w:r w:rsidRPr="004B55C3">
        <w:rPr>
          <w:sz w:val="21"/>
          <w:szCs w:val="21"/>
        </w:rPr>
        <w:t xml:space="preserve">в количестве </w:t>
      </w:r>
      <w:r w:rsidR="00C56230">
        <w:rPr>
          <w:sz w:val="21"/>
          <w:szCs w:val="21"/>
        </w:rPr>
        <w:t>_____</w:t>
      </w:r>
      <w:r w:rsidRPr="004B55C3">
        <w:rPr>
          <w:sz w:val="21"/>
          <w:szCs w:val="21"/>
        </w:rPr>
        <w:t xml:space="preserve"> человек.</w:t>
      </w:r>
    </w:p>
    <w:p w:rsidR="0030444E" w:rsidRPr="004B55C3" w:rsidRDefault="0030444E" w:rsidP="0030444E">
      <w:pPr>
        <w:pStyle w:val="a4"/>
        <w:ind w:firstLine="567"/>
        <w:jc w:val="both"/>
        <w:rPr>
          <w:sz w:val="21"/>
          <w:szCs w:val="21"/>
        </w:rPr>
      </w:pPr>
      <w:r w:rsidRPr="004B55C3">
        <w:rPr>
          <w:sz w:val="21"/>
          <w:szCs w:val="21"/>
        </w:rPr>
        <w:t xml:space="preserve">1.2. </w:t>
      </w:r>
      <w:r w:rsidRPr="004B55C3">
        <w:rPr>
          <w:rStyle w:val="FontStyle18"/>
          <w:sz w:val="21"/>
          <w:szCs w:val="21"/>
        </w:rPr>
        <w:t xml:space="preserve">Форма обучения: </w:t>
      </w:r>
      <w:r w:rsidRPr="004B55C3">
        <w:rPr>
          <w:sz w:val="21"/>
          <w:szCs w:val="21"/>
        </w:rPr>
        <w:t xml:space="preserve">очная или </w:t>
      </w:r>
      <w:r w:rsidR="00F2674B">
        <w:rPr>
          <w:sz w:val="21"/>
          <w:szCs w:val="21"/>
        </w:rPr>
        <w:t>очная с применением дистанционных образовательных технологий</w:t>
      </w:r>
      <w:r w:rsidRPr="004B55C3">
        <w:rPr>
          <w:sz w:val="21"/>
          <w:szCs w:val="21"/>
        </w:rPr>
        <w:t>.</w:t>
      </w:r>
    </w:p>
    <w:p w:rsidR="0030444E" w:rsidRPr="004B55C3" w:rsidRDefault="0030444E" w:rsidP="0030444E">
      <w:pPr>
        <w:pStyle w:val="a4"/>
        <w:ind w:firstLine="567"/>
        <w:jc w:val="both"/>
        <w:rPr>
          <w:sz w:val="21"/>
          <w:szCs w:val="21"/>
        </w:rPr>
      </w:pPr>
      <w:r w:rsidRPr="004B55C3">
        <w:rPr>
          <w:sz w:val="21"/>
          <w:szCs w:val="21"/>
        </w:rPr>
        <w:t>1.3. Место оказания услуг: г. Екатеринбург, ул. Красноармейская, стр. 4Б, 2 этаж.</w:t>
      </w:r>
    </w:p>
    <w:p w:rsidR="0030444E" w:rsidRPr="00327A90" w:rsidRDefault="0030444E" w:rsidP="0030444E">
      <w:pPr>
        <w:ind w:firstLine="567"/>
        <w:jc w:val="both"/>
        <w:rPr>
          <w:sz w:val="21"/>
          <w:szCs w:val="21"/>
        </w:rPr>
      </w:pPr>
      <w:r w:rsidRPr="00327A90">
        <w:rPr>
          <w:sz w:val="21"/>
          <w:szCs w:val="21"/>
        </w:rPr>
        <w:t>1.4. Функции «Исполнителя» по настоящему договору осуществляет Уральский филиал федерального государственного автономного образовательного учреждения дополнительного профессионального образования «Академия стандартизации, метрологии и сертификации (учебная)» (Уральский филиал АСМС).</w:t>
      </w:r>
    </w:p>
    <w:p w:rsidR="009F17DD" w:rsidRPr="00327A90" w:rsidRDefault="009F17DD" w:rsidP="009F17DD">
      <w:pPr>
        <w:jc w:val="center"/>
        <w:rPr>
          <w:sz w:val="21"/>
          <w:szCs w:val="21"/>
        </w:rPr>
      </w:pPr>
      <w:r w:rsidRPr="00327A90">
        <w:rPr>
          <w:sz w:val="21"/>
          <w:szCs w:val="21"/>
        </w:rPr>
        <w:t>2. ОБЯЗАННОСТИ СТОРОН</w:t>
      </w:r>
    </w:p>
    <w:p w:rsidR="009F17DD" w:rsidRPr="00327A90" w:rsidRDefault="009F17DD" w:rsidP="009F17DD">
      <w:pPr>
        <w:pStyle w:val="a4"/>
        <w:rPr>
          <w:sz w:val="21"/>
          <w:szCs w:val="21"/>
        </w:rPr>
      </w:pPr>
      <w:r w:rsidRPr="00327A90">
        <w:rPr>
          <w:sz w:val="21"/>
          <w:szCs w:val="21"/>
        </w:rPr>
        <w:t>«Исполнитель» обязуется:</w:t>
      </w:r>
    </w:p>
    <w:p w:rsidR="009F17DD" w:rsidRPr="00327A90" w:rsidRDefault="009F17DD" w:rsidP="009F17DD">
      <w:pPr>
        <w:ind w:firstLine="567"/>
        <w:jc w:val="both"/>
        <w:rPr>
          <w:sz w:val="21"/>
          <w:szCs w:val="21"/>
        </w:rPr>
      </w:pPr>
      <w:r w:rsidRPr="00327A90">
        <w:rPr>
          <w:sz w:val="21"/>
          <w:szCs w:val="21"/>
        </w:rPr>
        <w:t>2.1. Провести повышение квалификации «Слушателей» в соответствии с условиями настоящего договора.</w:t>
      </w:r>
    </w:p>
    <w:p w:rsidR="00C56230" w:rsidRPr="007E2730" w:rsidRDefault="00C56230" w:rsidP="00C56230">
      <w:pPr>
        <w:pStyle w:val="20"/>
        <w:ind w:firstLine="567"/>
        <w:rPr>
          <w:sz w:val="21"/>
          <w:szCs w:val="21"/>
        </w:rPr>
      </w:pPr>
      <w:r w:rsidRPr="007E2730">
        <w:rPr>
          <w:sz w:val="21"/>
          <w:szCs w:val="21"/>
        </w:rPr>
        <w:t>2.2. При наличии 100% оплаты за оказанные услуги выдать «Слушателям», успешно окончившим обучение (защита итоговой работы, сдача зачета, экзамена, предусмотренных учебными программами), документы установленного образца (в соответствии с объемом учебной программы).</w:t>
      </w:r>
    </w:p>
    <w:p w:rsidR="00A000B8" w:rsidRPr="00BA5DAF" w:rsidRDefault="00A000B8" w:rsidP="00A000B8">
      <w:pPr>
        <w:pStyle w:val="20"/>
        <w:ind w:firstLine="567"/>
        <w:rPr>
          <w:sz w:val="21"/>
          <w:szCs w:val="21"/>
        </w:rPr>
      </w:pPr>
      <w:r w:rsidRPr="00BA5DAF">
        <w:rPr>
          <w:sz w:val="21"/>
          <w:szCs w:val="21"/>
        </w:rPr>
        <w:t>2.3. По окончании оказания услуг предоставить «Заказчику» акт об оказании услуг</w:t>
      </w:r>
      <w:r>
        <w:rPr>
          <w:sz w:val="21"/>
          <w:szCs w:val="21"/>
        </w:rPr>
        <w:t xml:space="preserve"> (Акт) </w:t>
      </w:r>
      <w:r w:rsidR="008D0AC7" w:rsidRPr="00BA5DAF">
        <w:rPr>
          <w:sz w:val="21"/>
          <w:szCs w:val="21"/>
        </w:rPr>
        <w:t>и счет-фактуру</w:t>
      </w:r>
      <w:r w:rsidR="008D0AC7">
        <w:rPr>
          <w:sz w:val="21"/>
          <w:szCs w:val="21"/>
        </w:rPr>
        <w:t xml:space="preserve"> </w:t>
      </w:r>
      <w:r>
        <w:rPr>
          <w:sz w:val="21"/>
          <w:szCs w:val="21"/>
        </w:rPr>
        <w:t>или</w:t>
      </w:r>
      <w:r w:rsidRPr="00BA5DAF">
        <w:rPr>
          <w:sz w:val="21"/>
          <w:szCs w:val="21"/>
        </w:rPr>
        <w:t xml:space="preserve"> </w:t>
      </w:r>
      <w:r w:rsidRPr="00202440">
        <w:rPr>
          <w:sz w:val="21"/>
          <w:szCs w:val="21"/>
        </w:rPr>
        <w:t>универсальный передаточный документ (УПД)</w:t>
      </w:r>
      <w:r w:rsidRPr="00BA5DAF">
        <w:rPr>
          <w:sz w:val="21"/>
          <w:szCs w:val="21"/>
        </w:rPr>
        <w:t>, датированные последним днем занятий.</w:t>
      </w:r>
    </w:p>
    <w:p w:rsidR="00A000B8" w:rsidRPr="00BA5DAF" w:rsidRDefault="00A000B8" w:rsidP="00A000B8">
      <w:pPr>
        <w:pStyle w:val="20"/>
        <w:ind w:firstLine="567"/>
        <w:rPr>
          <w:sz w:val="21"/>
          <w:szCs w:val="21"/>
        </w:rPr>
      </w:pPr>
    </w:p>
    <w:p w:rsidR="00A000B8" w:rsidRPr="00BA5DAF" w:rsidRDefault="00A000B8" w:rsidP="00A000B8">
      <w:pPr>
        <w:pStyle w:val="20"/>
        <w:ind w:firstLine="0"/>
        <w:rPr>
          <w:sz w:val="21"/>
          <w:szCs w:val="21"/>
        </w:rPr>
      </w:pPr>
      <w:r w:rsidRPr="00BA5DAF">
        <w:rPr>
          <w:sz w:val="21"/>
          <w:szCs w:val="21"/>
        </w:rPr>
        <w:t>«Заказчик» обязуется:</w:t>
      </w:r>
    </w:p>
    <w:p w:rsidR="00A000B8" w:rsidRPr="00BA5DAF" w:rsidRDefault="00A000B8" w:rsidP="00A000B8">
      <w:pPr>
        <w:pStyle w:val="20"/>
        <w:ind w:firstLine="567"/>
        <w:rPr>
          <w:sz w:val="21"/>
          <w:szCs w:val="21"/>
        </w:rPr>
      </w:pPr>
      <w:r w:rsidRPr="00BA5DAF">
        <w:rPr>
          <w:sz w:val="21"/>
          <w:szCs w:val="21"/>
        </w:rPr>
        <w:t>2.4. Известить своевременно «Исполнителя» о направлении «Слушателей» на занятия и предоставить «Исполнителю» оформленный оригинал настоящего договора до начала занятий.</w:t>
      </w:r>
    </w:p>
    <w:p w:rsidR="00A000B8" w:rsidRPr="00BA5DAF" w:rsidRDefault="00A000B8" w:rsidP="00A000B8">
      <w:pPr>
        <w:pStyle w:val="20"/>
        <w:ind w:firstLine="567"/>
        <w:rPr>
          <w:sz w:val="21"/>
          <w:szCs w:val="21"/>
        </w:rPr>
      </w:pPr>
      <w:r w:rsidRPr="00BA5DAF">
        <w:rPr>
          <w:sz w:val="21"/>
          <w:szCs w:val="21"/>
        </w:rPr>
        <w:t>2.5. Направить на повышение квалификации «Слушателей», и обеспечить их своевременное прибытие на занятия.</w:t>
      </w:r>
    </w:p>
    <w:p w:rsidR="00A000B8" w:rsidRPr="00BA5DAF" w:rsidRDefault="00A000B8" w:rsidP="00A000B8">
      <w:pPr>
        <w:pStyle w:val="20"/>
        <w:ind w:firstLine="567"/>
        <w:rPr>
          <w:sz w:val="21"/>
          <w:szCs w:val="21"/>
        </w:rPr>
      </w:pPr>
      <w:r w:rsidRPr="00BA5DAF">
        <w:rPr>
          <w:sz w:val="21"/>
          <w:szCs w:val="21"/>
        </w:rPr>
        <w:t>2.6. Своевременно оплатить услуги «Исполнителя» в соответствии с условиями настоящего договора.</w:t>
      </w:r>
    </w:p>
    <w:p w:rsidR="00A000B8" w:rsidRPr="00BA5DAF" w:rsidRDefault="00A000B8" w:rsidP="00A000B8">
      <w:pPr>
        <w:pStyle w:val="20"/>
        <w:ind w:firstLine="567"/>
        <w:rPr>
          <w:sz w:val="21"/>
          <w:szCs w:val="21"/>
        </w:rPr>
      </w:pPr>
      <w:r w:rsidRPr="00BA5DAF">
        <w:rPr>
          <w:sz w:val="21"/>
          <w:szCs w:val="21"/>
        </w:rPr>
        <w:t xml:space="preserve">2.7. В течение 5 (Пяти) рабочих дней с момента получения </w:t>
      </w:r>
      <w:r>
        <w:rPr>
          <w:sz w:val="21"/>
          <w:szCs w:val="21"/>
        </w:rPr>
        <w:t>А</w:t>
      </w:r>
      <w:r w:rsidRPr="00BA5DAF">
        <w:rPr>
          <w:sz w:val="21"/>
          <w:szCs w:val="21"/>
        </w:rPr>
        <w:t>кта</w:t>
      </w:r>
      <w:r>
        <w:rPr>
          <w:sz w:val="21"/>
          <w:szCs w:val="21"/>
        </w:rPr>
        <w:t xml:space="preserve"> или УПД</w:t>
      </w:r>
      <w:r w:rsidRPr="00BA5DAF">
        <w:rPr>
          <w:sz w:val="21"/>
          <w:szCs w:val="21"/>
        </w:rPr>
        <w:t xml:space="preserve"> направить «Исполнителю» подписанный </w:t>
      </w:r>
      <w:r>
        <w:rPr>
          <w:sz w:val="21"/>
          <w:szCs w:val="21"/>
        </w:rPr>
        <w:t>А</w:t>
      </w:r>
      <w:r w:rsidRPr="00BA5DAF">
        <w:rPr>
          <w:sz w:val="21"/>
          <w:szCs w:val="21"/>
        </w:rPr>
        <w:t xml:space="preserve">кт </w:t>
      </w:r>
      <w:r>
        <w:rPr>
          <w:sz w:val="21"/>
          <w:szCs w:val="21"/>
        </w:rPr>
        <w:t>или УПД</w:t>
      </w:r>
      <w:r w:rsidRPr="00BA5DAF">
        <w:rPr>
          <w:sz w:val="21"/>
          <w:szCs w:val="21"/>
        </w:rPr>
        <w:t xml:space="preserve"> либо мотивированный отказ от его подписания. В случае неподписания </w:t>
      </w:r>
      <w:r>
        <w:rPr>
          <w:sz w:val="21"/>
          <w:szCs w:val="21"/>
        </w:rPr>
        <w:t>А</w:t>
      </w:r>
      <w:r w:rsidRPr="00BA5DAF">
        <w:rPr>
          <w:sz w:val="21"/>
          <w:szCs w:val="21"/>
        </w:rPr>
        <w:t>кт</w:t>
      </w:r>
      <w:r>
        <w:rPr>
          <w:sz w:val="21"/>
          <w:szCs w:val="21"/>
        </w:rPr>
        <w:t>а</w:t>
      </w:r>
      <w:r w:rsidRPr="00BA5DAF">
        <w:rPr>
          <w:sz w:val="21"/>
          <w:szCs w:val="21"/>
        </w:rPr>
        <w:t xml:space="preserve"> </w:t>
      </w:r>
      <w:r>
        <w:rPr>
          <w:sz w:val="21"/>
          <w:szCs w:val="21"/>
        </w:rPr>
        <w:t>или УПД</w:t>
      </w:r>
      <w:r w:rsidRPr="00BA5DAF">
        <w:rPr>
          <w:sz w:val="21"/>
          <w:szCs w:val="21"/>
        </w:rPr>
        <w:t xml:space="preserve"> либо непредставления мотивированного отказа от его подписания в указанный срок, услуги по договору считаются принятыми «Заказчиком» в полном объеме.</w:t>
      </w:r>
    </w:p>
    <w:p w:rsidR="00401FF8" w:rsidRPr="00327A90" w:rsidRDefault="00401FF8" w:rsidP="00401FF8">
      <w:pPr>
        <w:jc w:val="center"/>
        <w:rPr>
          <w:sz w:val="21"/>
          <w:szCs w:val="21"/>
        </w:rPr>
      </w:pPr>
      <w:r w:rsidRPr="00327A90">
        <w:rPr>
          <w:sz w:val="21"/>
          <w:szCs w:val="21"/>
        </w:rPr>
        <w:t>3. СТОИМОСТЬ УСЛУГ И П</w:t>
      </w:r>
      <w:r w:rsidR="0055388F" w:rsidRPr="00327A90">
        <w:rPr>
          <w:sz w:val="21"/>
          <w:szCs w:val="21"/>
        </w:rPr>
        <w:t>ОРЯДОК ОПЛАТЫ</w:t>
      </w:r>
    </w:p>
    <w:p w:rsidR="003467C0" w:rsidRDefault="003467C0" w:rsidP="003467C0">
      <w:pPr>
        <w:pStyle w:val="a4"/>
        <w:ind w:firstLine="567"/>
        <w:jc w:val="both"/>
        <w:rPr>
          <w:sz w:val="21"/>
          <w:szCs w:val="21"/>
        </w:rPr>
      </w:pPr>
      <w:r w:rsidRPr="00123697">
        <w:rPr>
          <w:sz w:val="21"/>
          <w:szCs w:val="21"/>
        </w:rPr>
        <w:t xml:space="preserve">3.1. Стоимость повышения квалификации одного «Слушателя» составляет </w:t>
      </w:r>
      <w:r w:rsidR="00D07490">
        <w:rPr>
          <w:sz w:val="21"/>
          <w:szCs w:val="21"/>
        </w:rPr>
        <w:t>_______</w:t>
      </w:r>
      <w:r w:rsidRPr="00123697">
        <w:rPr>
          <w:sz w:val="21"/>
          <w:szCs w:val="21"/>
        </w:rPr>
        <w:t xml:space="preserve"> (</w:t>
      </w:r>
      <w:r w:rsidR="00D07490">
        <w:rPr>
          <w:sz w:val="21"/>
          <w:szCs w:val="21"/>
        </w:rPr>
        <w:t>___________</w:t>
      </w:r>
      <w:r w:rsidRPr="00123697">
        <w:rPr>
          <w:sz w:val="21"/>
          <w:szCs w:val="21"/>
        </w:rPr>
        <w:t xml:space="preserve">) рублей 00 копеек. Общая сумма по договору составляет </w:t>
      </w:r>
      <w:r w:rsidR="00D07490">
        <w:rPr>
          <w:sz w:val="21"/>
          <w:szCs w:val="21"/>
        </w:rPr>
        <w:t>_______</w:t>
      </w:r>
      <w:r w:rsidR="00D07490" w:rsidRPr="00123697">
        <w:rPr>
          <w:sz w:val="21"/>
          <w:szCs w:val="21"/>
        </w:rPr>
        <w:t xml:space="preserve"> (</w:t>
      </w:r>
      <w:r w:rsidR="00D07490">
        <w:rPr>
          <w:sz w:val="21"/>
          <w:szCs w:val="21"/>
        </w:rPr>
        <w:t>___________</w:t>
      </w:r>
      <w:r w:rsidR="00D07490" w:rsidRPr="00123697">
        <w:rPr>
          <w:sz w:val="21"/>
          <w:szCs w:val="21"/>
        </w:rPr>
        <w:t>)</w:t>
      </w:r>
      <w:bookmarkStart w:id="0" w:name="_GoBack"/>
      <w:bookmarkEnd w:id="0"/>
      <w:r w:rsidRPr="00123697">
        <w:rPr>
          <w:sz w:val="21"/>
          <w:szCs w:val="21"/>
        </w:rPr>
        <w:t xml:space="preserve"> рублей 00 копеек. Услуги «Исполнителя» НДС не облагаются (НК РФ ст.149, п.2, п.п.14).</w:t>
      </w:r>
    </w:p>
    <w:p w:rsidR="00A55574" w:rsidRPr="00327A90" w:rsidRDefault="00A55574" w:rsidP="00A55574">
      <w:pPr>
        <w:pStyle w:val="a4"/>
        <w:ind w:firstLine="567"/>
        <w:jc w:val="both"/>
        <w:rPr>
          <w:sz w:val="21"/>
          <w:szCs w:val="21"/>
        </w:rPr>
      </w:pPr>
      <w:r w:rsidRPr="00D139A5">
        <w:rPr>
          <w:sz w:val="21"/>
          <w:szCs w:val="21"/>
        </w:rPr>
        <w:t>3.2. Оплата производится путем 100% предоплаты до начала занятий, денежные средства</w:t>
      </w:r>
      <w:r w:rsidRPr="00327A90">
        <w:rPr>
          <w:sz w:val="21"/>
          <w:szCs w:val="21"/>
        </w:rPr>
        <w:t xml:space="preserve"> перечисляются «Заказчиком» на расчетный счет «Исполнителя» (в платежном поручении обязательна ссылка на номера счета и настоящего договора).</w:t>
      </w:r>
    </w:p>
    <w:p w:rsidR="00E25AE3" w:rsidRPr="00327A90" w:rsidRDefault="00E25AE3" w:rsidP="00E25AE3">
      <w:pPr>
        <w:jc w:val="center"/>
        <w:rPr>
          <w:bCs/>
          <w:noProof/>
          <w:sz w:val="21"/>
          <w:szCs w:val="21"/>
        </w:rPr>
      </w:pPr>
      <w:r w:rsidRPr="00327A90">
        <w:rPr>
          <w:bCs/>
          <w:noProof/>
          <w:sz w:val="21"/>
          <w:szCs w:val="21"/>
        </w:rPr>
        <w:t xml:space="preserve">4. </w:t>
      </w:r>
      <w:r w:rsidR="0055388F" w:rsidRPr="00327A90">
        <w:rPr>
          <w:bCs/>
          <w:noProof/>
          <w:sz w:val="21"/>
          <w:szCs w:val="21"/>
        </w:rPr>
        <w:t>ОТВЕТСТВЕННОСТЬ СТОРОН</w:t>
      </w:r>
    </w:p>
    <w:p w:rsidR="00E764F4" w:rsidRPr="00327A90" w:rsidRDefault="00E764F4" w:rsidP="00E764F4">
      <w:pPr>
        <w:ind w:firstLine="567"/>
        <w:jc w:val="both"/>
        <w:rPr>
          <w:sz w:val="21"/>
          <w:szCs w:val="21"/>
        </w:rPr>
      </w:pPr>
      <w:r w:rsidRPr="00327A90">
        <w:rPr>
          <w:sz w:val="21"/>
          <w:szCs w:val="21"/>
        </w:rPr>
        <w:t>4.1. Все споры и разногласия, возникшие между сторонами, по настоящему договору решаются путем переговоров между сторонами. В случае невозможности разрешения разногласий путем переговоров, они подлежат рассмотрению в судебном порядке, установленном законодательством РФ по месту нахождения ответчика, с соблюдением претензионного порядка урегулирования разногласий. Срок рассмотрения претензии 30 дней с момента получения.</w:t>
      </w:r>
    </w:p>
    <w:p w:rsidR="00E25AE3" w:rsidRPr="00327A90" w:rsidRDefault="00E25AE3" w:rsidP="00E25AE3">
      <w:pPr>
        <w:ind w:firstLine="567"/>
        <w:jc w:val="both"/>
        <w:rPr>
          <w:sz w:val="21"/>
          <w:szCs w:val="21"/>
        </w:rPr>
      </w:pPr>
      <w:r w:rsidRPr="00327A90">
        <w:rPr>
          <w:sz w:val="21"/>
          <w:szCs w:val="21"/>
        </w:rPr>
        <w:t xml:space="preserve">4.2. В случае неисполнения любой из сторон обязательств по настоящему договору, стороны несут ответственность в соответствии с действующим законодательством РФ. </w:t>
      </w:r>
    </w:p>
    <w:p w:rsidR="003809DD" w:rsidRPr="00327A90" w:rsidRDefault="003809DD" w:rsidP="003809DD">
      <w:pPr>
        <w:jc w:val="center"/>
        <w:rPr>
          <w:sz w:val="21"/>
          <w:szCs w:val="21"/>
        </w:rPr>
      </w:pPr>
      <w:r w:rsidRPr="00327A90">
        <w:rPr>
          <w:sz w:val="21"/>
          <w:szCs w:val="21"/>
        </w:rPr>
        <w:t>5. АНТИКОРРУПЦИОННАЯ ОГОВОРКА</w:t>
      </w:r>
    </w:p>
    <w:p w:rsidR="003809DD" w:rsidRPr="00327A90" w:rsidRDefault="003809DD" w:rsidP="003809DD">
      <w:pPr>
        <w:tabs>
          <w:tab w:val="num" w:pos="0"/>
        </w:tabs>
        <w:ind w:firstLine="567"/>
        <w:jc w:val="both"/>
        <w:rPr>
          <w:sz w:val="21"/>
          <w:szCs w:val="21"/>
        </w:rPr>
      </w:pPr>
      <w:r w:rsidRPr="00327A90">
        <w:rPr>
          <w:sz w:val="21"/>
          <w:szCs w:val="21"/>
        </w:rPr>
        <w:lastRenderedPageBreak/>
        <w:t>5.1. Стороны настоящего Договора признают проведение процедур по предотвращению коррупции и контролируют их соблюдение. При этом Стороны прилагают разумные усилия, чтобы минимизировать риск деловых отношений с контрагентами, которые могут быть вовлечены в коррупционную деятельность, а также оказывают взаимное содействие друг другу в целях предотвращения коррупции.</w:t>
      </w:r>
    </w:p>
    <w:p w:rsidR="003809DD" w:rsidRPr="00327A90" w:rsidRDefault="003809DD" w:rsidP="003809DD">
      <w:pPr>
        <w:tabs>
          <w:tab w:val="num" w:pos="0"/>
        </w:tabs>
        <w:ind w:firstLine="567"/>
        <w:jc w:val="both"/>
        <w:rPr>
          <w:sz w:val="21"/>
          <w:szCs w:val="21"/>
        </w:rPr>
      </w:pPr>
      <w:r w:rsidRPr="00327A90">
        <w:rPr>
          <w:sz w:val="21"/>
          <w:szCs w:val="21"/>
        </w:rPr>
        <w:t>5.2. 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rsidR="003809DD" w:rsidRPr="00327A90" w:rsidRDefault="003809DD" w:rsidP="003809DD">
      <w:pPr>
        <w:tabs>
          <w:tab w:val="num" w:pos="0"/>
        </w:tabs>
        <w:ind w:firstLine="567"/>
        <w:jc w:val="both"/>
        <w:rPr>
          <w:sz w:val="21"/>
          <w:szCs w:val="21"/>
        </w:rPr>
      </w:pPr>
      <w:r w:rsidRPr="00327A90">
        <w:rPr>
          <w:sz w:val="21"/>
          <w:szCs w:val="21"/>
        </w:rPr>
        <w:t>5.3. 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 по электронной почте:</w:t>
      </w:r>
    </w:p>
    <w:p w:rsidR="003809DD" w:rsidRPr="00327A90" w:rsidRDefault="003809DD" w:rsidP="003809DD">
      <w:pPr>
        <w:tabs>
          <w:tab w:val="num" w:pos="0"/>
        </w:tabs>
        <w:jc w:val="both"/>
        <w:rPr>
          <w:sz w:val="21"/>
          <w:szCs w:val="21"/>
        </w:rPr>
      </w:pPr>
      <w:r w:rsidRPr="00327A90">
        <w:rPr>
          <w:sz w:val="21"/>
          <w:szCs w:val="21"/>
          <w:lang w:val="x-none" w:eastAsia="x-none"/>
        </w:rPr>
        <w:t>E-</w:t>
      </w:r>
      <w:proofErr w:type="spellStart"/>
      <w:r w:rsidRPr="00327A90">
        <w:rPr>
          <w:sz w:val="21"/>
          <w:szCs w:val="21"/>
          <w:lang w:val="x-none" w:eastAsia="x-none"/>
        </w:rPr>
        <w:t>mail</w:t>
      </w:r>
      <w:proofErr w:type="spellEnd"/>
      <w:r w:rsidRPr="00327A90">
        <w:rPr>
          <w:sz w:val="21"/>
          <w:szCs w:val="21"/>
          <w:lang w:eastAsia="x-none"/>
        </w:rPr>
        <w:t xml:space="preserve"> «Исполнителя»</w:t>
      </w:r>
      <w:r w:rsidRPr="00327A90">
        <w:rPr>
          <w:sz w:val="21"/>
          <w:szCs w:val="21"/>
          <w:lang w:val="x-none" w:eastAsia="x-none"/>
        </w:rPr>
        <w:t>:</w:t>
      </w:r>
      <w:r w:rsidRPr="00327A90">
        <w:rPr>
          <w:sz w:val="21"/>
          <w:szCs w:val="21"/>
        </w:rPr>
        <w:t xml:space="preserve"> </w:t>
      </w:r>
      <w:hyperlink r:id="rId6" w:history="1">
        <w:r w:rsidRPr="00327A90">
          <w:rPr>
            <w:sz w:val="21"/>
            <w:szCs w:val="21"/>
            <w:u w:val="single"/>
            <w:lang w:val="x-none" w:eastAsia="x-none"/>
          </w:rPr>
          <w:t>omd@ufasms.ru</w:t>
        </w:r>
      </w:hyperlink>
      <w:r w:rsidRPr="00327A90">
        <w:rPr>
          <w:sz w:val="21"/>
          <w:szCs w:val="21"/>
        </w:rPr>
        <w:t xml:space="preserve">, </w:t>
      </w:r>
      <w:r w:rsidRPr="00327A90">
        <w:rPr>
          <w:sz w:val="21"/>
          <w:szCs w:val="21"/>
          <w:lang w:val="x-none" w:eastAsia="x-none"/>
        </w:rPr>
        <w:t>E-</w:t>
      </w:r>
      <w:proofErr w:type="spellStart"/>
      <w:r w:rsidRPr="00327A90">
        <w:rPr>
          <w:sz w:val="21"/>
          <w:szCs w:val="21"/>
          <w:lang w:val="x-none" w:eastAsia="x-none"/>
        </w:rPr>
        <w:t>mail</w:t>
      </w:r>
      <w:proofErr w:type="spellEnd"/>
      <w:r w:rsidRPr="00327A90">
        <w:rPr>
          <w:sz w:val="21"/>
          <w:szCs w:val="21"/>
          <w:lang w:eastAsia="x-none"/>
        </w:rPr>
        <w:t xml:space="preserve"> «Заказчика»</w:t>
      </w:r>
      <w:r w:rsidRPr="00327A90">
        <w:rPr>
          <w:sz w:val="21"/>
          <w:szCs w:val="21"/>
          <w:lang w:val="x-none" w:eastAsia="x-none"/>
        </w:rPr>
        <w:t>:</w:t>
      </w:r>
      <w:r w:rsidRPr="00327A90">
        <w:rPr>
          <w:sz w:val="21"/>
          <w:szCs w:val="21"/>
          <w:lang w:eastAsia="x-none"/>
        </w:rPr>
        <w:t xml:space="preserve"> _______________________.</w:t>
      </w:r>
    </w:p>
    <w:p w:rsidR="003809DD" w:rsidRPr="00327A90" w:rsidRDefault="003809DD" w:rsidP="003809DD">
      <w:pPr>
        <w:tabs>
          <w:tab w:val="num" w:pos="0"/>
        </w:tabs>
        <w:ind w:firstLine="567"/>
        <w:jc w:val="both"/>
        <w:rPr>
          <w:sz w:val="21"/>
          <w:szCs w:val="21"/>
        </w:rPr>
      </w:pPr>
      <w:r w:rsidRPr="00327A90">
        <w:rPr>
          <w:sz w:val="21"/>
          <w:szCs w:val="21"/>
        </w:rPr>
        <w:t>5.4. 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Договор в соответствии с положениями настоящего раздела, вправе требовать возмещения реального ущерба, возникшего в результате такого расторжения.</w:t>
      </w:r>
    </w:p>
    <w:p w:rsidR="003809DD" w:rsidRPr="00327A90" w:rsidRDefault="003809DD" w:rsidP="003809DD">
      <w:pPr>
        <w:tabs>
          <w:tab w:val="num" w:pos="0"/>
        </w:tabs>
        <w:ind w:firstLine="567"/>
        <w:jc w:val="both"/>
        <w:rPr>
          <w:sz w:val="21"/>
          <w:szCs w:val="21"/>
        </w:rPr>
      </w:pPr>
      <w:r w:rsidRPr="00327A90">
        <w:rPr>
          <w:sz w:val="21"/>
          <w:szCs w:val="21"/>
        </w:rPr>
        <w:t>5.5. Стороны гарантируют полную конфиденциальность по вопросам исполнения антикоррупционных условий настоящего Договора, а также отсутствие негативных последствий как для обращающейся Стороны в целом, так и для конкретных работников обращающейся Стороны, сообщивших о факте нарушений.</w:t>
      </w:r>
    </w:p>
    <w:p w:rsidR="00E25AE3" w:rsidRPr="00327A90" w:rsidRDefault="00715ACD" w:rsidP="00E25AE3">
      <w:pPr>
        <w:pStyle w:val="a4"/>
        <w:jc w:val="center"/>
        <w:rPr>
          <w:sz w:val="21"/>
          <w:szCs w:val="21"/>
        </w:rPr>
      </w:pPr>
      <w:r w:rsidRPr="00327A90">
        <w:rPr>
          <w:sz w:val="21"/>
          <w:szCs w:val="21"/>
        </w:rPr>
        <w:t>6</w:t>
      </w:r>
      <w:r w:rsidR="0055388F" w:rsidRPr="00327A90">
        <w:rPr>
          <w:sz w:val="21"/>
          <w:szCs w:val="21"/>
        </w:rPr>
        <w:t>. ДОПОЛНИТЕЛЬНЫЕ УСЛОВИЯ</w:t>
      </w:r>
    </w:p>
    <w:p w:rsidR="00133738" w:rsidRPr="00327A90" w:rsidRDefault="00133738" w:rsidP="00133738">
      <w:pPr>
        <w:ind w:firstLine="567"/>
        <w:jc w:val="both"/>
        <w:rPr>
          <w:sz w:val="21"/>
          <w:szCs w:val="21"/>
        </w:rPr>
      </w:pPr>
      <w:r w:rsidRPr="00327A90">
        <w:rPr>
          <w:sz w:val="21"/>
          <w:szCs w:val="21"/>
        </w:rPr>
        <w:t>6.1. «Слушатели», направленные на повышение квалификации, должны иметь или получать высшее или среднее профессиональное образование</w:t>
      </w:r>
      <w:r w:rsidR="00743B5E" w:rsidRPr="00327A90">
        <w:rPr>
          <w:sz w:val="21"/>
          <w:szCs w:val="21"/>
        </w:rPr>
        <w:t xml:space="preserve"> и стаж работы в области специализации свыше 6 месяцев</w:t>
      </w:r>
      <w:r w:rsidRPr="00327A90">
        <w:rPr>
          <w:sz w:val="21"/>
          <w:szCs w:val="21"/>
        </w:rPr>
        <w:t>.</w:t>
      </w:r>
    </w:p>
    <w:p w:rsidR="00133738" w:rsidRPr="00327A90" w:rsidRDefault="00133738" w:rsidP="00133738">
      <w:pPr>
        <w:pStyle w:val="a4"/>
        <w:ind w:firstLine="567"/>
        <w:jc w:val="both"/>
        <w:rPr>
          <w:sz w:val="21"/>
          <w:szCs w:val="21"/>
        </w:rPr>
      </w:pPr>
      <w:r w:rsidRPr="00327A90">
        <w:rPr>
          <w:sz w:val="21"/>
          <w:szCs w:val="21"/>
        </w:rPr>
        <w:t>6.2. «Заказчик» предупреждает «Слушателей» о необходимости предоставления «Исполнителю» следующих персональных данных:</w:t>
      </w:r>
    </w:p>
    <w:p w:rsidR="00133738" w:rsidRPr="00327A90" w:rsidRDefault="00133738" w:rsidP="00133738">
      <w:pPr>
        <w:widowControl w:val="0"/>
        <w:autoSpaceDE w:val="0"/>
        <w:autoSpaceDN w:val="0"/>
        <w:ind w:firstLine="567"/>
        <w:jc w:val="both"/>
        <w:rPr>
          <w:sz w:val="21"/>
          <w:szCs w:val="21"/>
        </w:rPr>
      </w:pPr>
      <w:r w:rsidRPr="00327A90">
        <w:rPr>
          <w:sz w:val="21"/>
          <w:szCs w:val="21"/>
        </w:rPr>
        <w:t xml:space="preserve">- фамилия, имя, отчество; </w:t>
      </w:r>
    </w:p>
    <w:p w:rsidR="00133738" w:rsidRPr="00327A90" w:rsidRDefault="00133738" w:rsidP="00133738">
      <w:pPr>
        <w:widowControl w:val="0"/>
        <w:autoSpaceDE w:val="0"/>
        <w:autoSpaceDN w:val="0"/>
        <w:ind w:firstLine="567"/>
        <w:jc w:val="both"/>
        <w:rPr>
          <w:sz w:val="21"/>
          <w:szCs w:val="21"/>
        </w:rPr>
      </w:pPr>
      <w:r w:rsidRPr="00327A90">
        <w:rPr>
          <w:sz w:val="21"/>
          <w:szCs w:val="21"/>
        </w:rPr>
        <w:t xml:space="preserve">- дата рождения; </w:t>
      </w:r>
    </w:p>
    <w:p w:rsidR="00133738" w:rsidRPr="00327A90" w:rsidRDefault="00133738" w:rsidP="00133738">
      <w:pPr>
        <w:widowControl w:val="0"/>
        <w:autoSpaceDE w:val="0"/>
        <w:autoSpaceDN w:val="0"/>
        <w:ind w:firstLine="567"/>
        <w:jc w:val="both"/>
        <w:rPr>
          <w:sz w:val="21"/>
          <w:szCs w:val="21"/>
        </w:rPr>
      </w:pPr>
      <w:r w:rsidRPr="00327A90">
        <w:rPr>
          <w:sz w:val="21"/>
          <w:szCs w:val="21"/>
        </w:rPr>
        <w:t xml:space="preserve">- паспортные данные; </w:t>
      </w:r>
    </w:p>
    <w:p w:rsidR="00133738" w:rsidRPr="00327A90" w:rsidRDefault="00133738" w:rsidP="00133738">
      <w:pPr>
        <w:widowControl w:val="0"/>
        <w:autoSpaceDE w:val="0"/>
        <w:autoSpaceDN w:val="0"/>
        <w:ind w:firstLine="567"/>
        <w:jc w:val="both"/>
        <w:rPr>
          <w:sz w:val="21"/>
          <w:szCs w:val="21"/>
        </w:rPr>
      </w:pPr>
      <w:r w:rsidRPr="00327A90">
        <w:rPr>
          <w:sz w:val="21"/>
          <w:szCs w:val="21"/>
        </w:rPr>
        <w:t>- страховой номер индивидуального лицевого счета гражданина в системе обязательного пенсионного страхования (СНИЛС);</w:t>
      </w:r>
    </w:p>
    <w:p w:rsidR="00133738" w:rsidRPr="00327A90" w:rsidRDefault="00133738" w:rsidP="00133738">
      <w:pPr>
        <w:widowControl w:val="0"/>
        <w:autoSpaceDE w:val="0"/>
        <w:autoSpaceDN w:val="0"/>
        <w:ind w:firstLine="567"/>
        <w:jc w:val="both"/>
        <w:rPr>
          <w:sz w:val="21"/>
          <w:szCs w:val="21"/>
        </w:rPr>
      </w:pPr>
      <w:r w:rsidRPr="00327A90">
        <w:rPr>
          <w:sz w:val="21"/>
          <w:szCs w:val="21"/>
        </w:rPr>
        <w:t>- данные об образовании (с предоставлением копии документа об образовании);</w:t>
      </w:r>
    </w:p>
    <w:p w:rsidR="00133738" w:rsidRPr="00327A90" w:rsidRDefault="00133738" w:rsidP="00133738">
      <w:pPr>
        <w:widowControl w:val="0"/>
        <w:autoSpaceDE w:val="0"/>
        <w:autoSpaceDN w:val="0"/>
        <w:ind w:firstLine="567"/>
        <w:jc w:val="both"/>
        <w:rPr>
          <w:sz w:val="21"/>
          <w:szCs w:val="21"/>
        </w:rPr>
      </w:pPr>
      <w:r w:rsidRPr="00327A90">
        <w:rPr>
          <w:sz w:val="21"/>
          <w:szCs w:val="21"/>
        </w:rPr>
        <w:t>- данные о месте работы, включая занимаемую должность, стаж работы (общий и в занимаемой должности);</w:t>
      </w:r>
    </w:p>
    <w:p w:rsidR="00133738" w:rsidRPr="00327A90" w:rsidRDefault="00133738" w:rsidP="00133738">
      <w:pPr>
        <w:widowControl w:val="0"/>
        <w:autoSpaceDE w:val="0"/>
        <w:autoSpaceDN w:val="0"/>
        <w:ind w:firstLine="567"/>
        <w:jc w:val="both"/>
        <w:rPr>
          <w:sz w:val="21"/>
          <w:szCs w:val="21"/>
        </w:rPr>
      </w:pPr>
      <w:r w:rsidRPr="00327A90">
        <w:rPr>
          <w:sz w:val="21"/>
          <w:szCs w:val="21"/>
        </w:rPr>
        <w:t>- номер сотового телефона и адрес электронной почты (при наличии).</w:t>
      </w:r>
    </w:p>
    <w:p w:rsidR="00133738" w:rsidRPr="00327A90" w:rsidRDefault="00133738" w:rsidP="00133738">
      <w:pPr>
        <w:pStyle w:val="a4"/>
        <w:ind w:firstLine="567"/>
        <w:jc w:val="both"/>
        <w:rPr>
          <w:sz w:val="21"/>
          <w:szCs w:val="21"/>
        </w:rPr>
      </w:pPr>
      <w:r w:rsidRPr="00327A90">
        <w:rPr>
          <w:sz w:val="21"/>
          <w:szCs w:val="21"/>
        </w:rPr>
        <w:t>6.3. «Исполнитель» обязуется использовать персональные данные «Слушателей» строго в соответствии с Федеральным Законом №152-ФЗ от 27 июля 2006 «О персональных данных», в том числе: (1) осуществлять обработку персональных данных только в целях исполнения настоящего Договора; (2) обеспечивать конфиденциальность персональных данных и не передавать их третьим лицам (если иное не предусмотрено действующим законодательством РФ, условиями настоящего Договора и согласием субъекта персональных данных); (3) организовать хранение полученных персональных данных на бумажных или электронных носителях в соответствии с Федеральным Законом №152-ФЗ от 27 июля 2006 «О персональных данных».</w:t>
      </w:r>
    </w:p>
    <w:p w:rsidR="00742E0E" w:rsidRPr="00327A90" w:rsidRDefault="00742E0E" w:rsidP="00742E0E">
      <w:pPr>
        <w:pStyle w:val="20"/>
        <w:ind w:firstLine="567"/>
        <w:rPr>
          <w:rStyle w:val="FontStyle18"/>
          <w:sz w:val="21"/>
          <w:szCs w:val="21"/>
        </w:rPr>
      </w:pPr>
      <w:r w:rsidRPr="00327A90">
        <w:rPr>
          <w:rStyle w:val="FontStyle18"/>
          <w:sz w:val="21"/>
          <w:szCs w:val="21"/>
        </w:rPr>
        <w:t>6.4. В случае проведения дистанционного обучения «Заказчику» необходимо:</w:t>
      </w:r>
    </w:p>
    <w:p w:rsidR="00742E0E" w:rsidRPr="00327A90" w:rsidRDefault="00742E0E" w:rsidP="00742E0E">
      <w:pPr>
        <w:pStyle w:val="20"/>
        <w:ind w:firstLine="567"/>
        <w:rPr>
          <w:sz w:val="21"/>
          <w:szCs w:val="21"/>
        </w:rPr>
      </w:pPr>
      <w:r w:rsidRPr="00327A90">
        <w:rPr>
          <w:sz w:val="21"/>
          <w:szCs w:val="21"/>
        </w:rPr>
        <w:t xml:space="preserve">6.4.1. Предоставить «Исполнителю» до начала занятий скан-копии анкет «Слушателей» с приложением копии СНИЛС и копии документа об образовании (высшем или среднем профессиональном) </w:t>
      </w:r>
      <w:r w:rsidR="0015777F">
        <w:rPr>
          <w:sz w:val="21"/>
          <w:szCs w:val="21"/>
        </w:rPr>
        <w:t>«</w:t>
      </w:r>
      <w:r w:rsidRPr="00327A90">
        <w:rPr>
          <w:sz w:val="21"/>
          <w:szCs w:val="21"/>
        </w:rPr>
        <w:t>Слушателей</w:t>
      </w:r>
      <w:r w:rsidR="0015777F">
        <w:rPr>
          <w:sz w:val="21"/>
          <w:szCs w:val="21"/>
        </w:rPr>
        <w:t>»</w:t>
      </w:r>
      <w:r w:rsidRPr="00327A90">
        <w:rPr>
          <w:sz w:val="21"/>
          <w:szCs w:val="21"/>
        </w:rPr>
        <w:t>. Оригиналы анкет «Слушателей» и отчетных учебных документов «Заказчик» обязуется предоставить «Исполнителю» почтовым отправлением не позднее 5 (Пяти) рабочих дней с момента окончания обучения.</w:t>
      </w:r>
    </w:p>
    <w:p w:rsidR="001870AB" w:rsidRPr="00327A90" w:rsidRDefault="00742E0E" w:rsidP="001870AB">
      <w:pPr>
        <w:pStyle w:val="20"/>
        <w:ind w:firstLine="567"/>
        <w:rPr>
          <w:sz w:val="21"/>
          <w:szCs w:val="21"/>
        </w:rPr>
      </w:pPr>
      <w:r w:rsidRPr="00327A90">
        <w:rPr>
          <w:sz w:val="21"/>
          <w:szCs w:val="21"/>
        </w:rPr>
        <w:lastRenderedPageBreak/>
        <w:t xml:space="preserve">6.4.2. </w:t>
      </w:r>
      <w:r w:rsidR="001870AB" w:rsidRPr="00327A90">
        <w:rPr>
          <w:sz w:val="21"/>
          <w:szCs w:val="21"/>
        </w:rPr>
        <w:t>Обеспечить каждому «Слушателю» доступ к интернету и компьютеру с минимальными требованиями для работы с СДО:</w:t>
      </w:r>
    </w:p>
    <w:p w:rsidR="001870AB" w:rsidRPr="00327A90" w:rsidRDefault="001870AB" w:rsidP="001870AB">
      <w:pPr>
        <w:pStyle w:val="20"/>
        <w:ind w:firstLine="0"/>
        <w:rPr>
          <w:sz w:val="21"/>
          <w:szCs w:val="21"/>
        </w:rPr>
      </w:pPr>
      <w:r w:rsidRPr="00327A90">
        <w:rPr>
          <w:sz w:val="21"/>
          <w:szCs w:val="21"/>
        </w:rPr>
        <w:t>- при наличии на предприятии прокси-сервера для корректной работы вебинарной комнаты необходимо дать доступ к сайту https://bb</w:t>
      </w:r>
      <w:r w:rsidR="004A7781">
        <w:rPr>
          <w:sz w:val="21"/>
          <w:szCs w:val="21"/>
        </w:rPr>
        <w:t>.</w:t>
      </w:r>
      <w:r w:rsidRPr="00327A90">
        <w:rPr>
          <w:sz w:val="21"/>
          <w:szCs w:val="21"/>
        </w:rPr>
        <w:t>uralasms.ru/ и открыть диапазон портов: TCP 7443, UDP с 16384 по 32768</w:t>
      </w:r>
      <w:r w:rsidR="005F2ED9" w:rsidRPr="00327A90">
        <w:rPr>
          <w:sz w:val="21"/>
          <w:szCs w:val="21"/>
        </w:rPr>
        <w:t>;</w:t>
      </w:r>
    </w:p>
    <w:p w:rsidR="001870AB" w:rsidRPr="00327A90" w:rsidRDefault="001870AB" w:rsidP="001870AB">
      <w:pPr>
        <w:pStyle w:val="20"/>
        <w:ind w:firstLine="0"/>
        <w:rPr>
          <w:sz w:val="21"/>
          <w:szCs w:val="21"/>
        </w:rPr>
      </w:pPr>
      <w:r w:rsidRPr="00327A90">
        <w:rPr>
          <w:sz w:val="21"/>
          <w:szCs w:val="21"/>
        </w:rPr>
        <w:t xml:space="preserve">- интернет-браузер </w:t>
      </w:r>
      <w:proofErr w:type="spellStart"/>
      <w:r w:rsidRPr="00327A90">
        <w:rPr>
          <w:sz w:val="21"/>
          <w:szCs w:val="21"/>
        </w:rPr>
        <w:t>Mozilla</w:t>
      </w:r>
      <w:proofErr w:type="spellEnd"/>
      <w:r w:rsidRPr="00327A90">
        <w:rPr>
          <w:sz w:val="21"/>
          <w:szCs w:val="21"/>
        </w:rPr>
        <w:t xml:space="preserve"> </w:t>
      </w:r>
      <w:proofErr w:type="spellStart"/>
      <w:r w:rsidRPr="00327A90">
        <w:rPr>
          <w:sz w:val="21"/>
          <w:szCs w:val="21"/>
        </w:rPr>
        <w:t>Firefox</w:t>
      </w:r>
      <w:proofErr w:type="spellEnd"/>
      <w:r w:rsidRPr="00327A90">
        <w:rPr>
          <w:sz w:val="21"/>
          <w:szCs w:val="21"/>
        </w:rPr>
        <w:t xml:space="preserve">, </w:t>
      </w:r>
      <w:proofErr w:type="spellStart"/>
      <w:r w:rsidRPr="00327A90">
        <w:rPr>
          <w:sz w:val="21"/>
          <w:szCs w:val="21"/>
        </w:rPr>
        <w:t>Opera</w:t>
      </w:r>
      <w:proofErr w:type="spellEnd"/>
      <w:r w:rsidRPr="00327A90">
        <w:rPr>
          <w:sz w:val="21"/>
          <w:szCs w:val="21"/>
        </w:rPr>
        <w:t xml:space="preserve"> или </w:t>
      </w:r>
      <w:proofErr w:type="spellStart"/>
      <w:r w:rsidRPr="00327A90">
        <w:rPr>
          <w:sz w:val="21"/>
          <w:szCs w:val="21"/>
        </w:rPr>
        <w:t>Яндекс.Браузер</w:t>
      </w:r>
      <w:proofErr w:type="spellEnd"/>
      <w:r w:rsidRPr="00327A90">
        <w:rPr>
          <w:sz w:val="21"/>
          <w:szCs w:val="21"/>
        </w:rPr>
        <w:t>.</w:t>
      </w:r>
    </w:p>
    <w:p w:rsidR="001870AB" w:rsidRPr="00327A90" w:rsidRDefault="001870AB" w:rsidP="001870AB">
      <w:pPr>
        <w:pStyle w:val="20"/>
        <w:ind w:firstLine="0"/>
        <w:rPr>
          <w:sz w:val="21"/>
          <w:szCs w:val="21"/>
        </w:rPr>
      </w:pPr>
      <w:r w:rsidRPr="00327A90">
        <w:rPr>
          <w:sz w:val="21"/>
          <w:szCs w:val="21"/>
        </w:rPr>
        <w:t>- динамики или наушники;</w:t>
      </w:r>
    </w:p>
    <w:p w:rsidR="001870AB" w:rsidRPr="00327A90" w:rsidRDefault="001870AB" w:rsidP="001870AB">
      <w:pPr>
        <w:pStyle w:val="20"/>
        <w:ind w:firstLine="0"/>
        <w:rPr>
          <w:sz w:val="21"/>
          <w:szCs w:val="21"/>
        </w:rPr>
      </w:pPr>
      <w:r w:rsidRPr="00327A90">
        <w:rPr>
          <w:sz w:val="21"/>
          <w:szCs w:val="21"/>
        </w:rPr>
        <w:t>- веб-камера, микрофон.</w:t>
      </w:r>
    </w:p>
    <w:p w:rsidR="001870AB" w:rsidRPr="00327A90" w:rsidRDefault="001870AB" w:rsidP="001870AB">
      <w:pPr>
        <w:pStyle w:val="20"/>
        <w:ind w:firstLine="0"/>
        <w:rPr>
          <w:sz w:val="21"/>
          <w:szCs w:val="21"/>
        </w:rPr>
      </w:pPr>
      <w:r w:rsidRPr="00327A90">
        <w:rPr>
          <w:sz w:val="21"/>
          <w:szCs w:val="21"/>
        </w:rPr>
        <w:t>Минимальная скорость интернет - соединения 512кбит/с.</w:t>
      </w:r>
    </w:p>
    <w:p w:rsidR="001870AB" w:rsidRPr="00327A90" w:rsidRDefault="001870AB" w:rsidP="001870AB">
      <w:pPr>
        <w:pStyle w:val="20"/>
        <w:ind w:firstLine="567"/>
        <w:rPr>
          <w:sz w:val="21"/>
          <w:szCs w:val="21"/>
        </w:rPr>
      </w:pPr>
      <w:r w:rsidRPr="00327A90">
        <w:rPr>
          <w:sz w:val="21"/>
          <w:szCs w:val="21"/>
        </w:rPr>
        <w:t>Перед началом обучения необходимо протестировать возможность подключения к вебинарной комнате на дистанционном портале http://sdo.uralasms.ru в разделе "Тест вебинарной комнаты" с подключением микрофона и видеокамеры «Слушателя».</w:t>
      </w:r>
    </w:p>
    <w:p w:rsidR="00686CB0" w:rsidRPr="00327A90" w:rsidRDefault="00686CB0" w:rsidP="00686CB0">
      <w:pPr>
        <w:ind w:firstLine="567"/>
        <w:jc w:val="both"/>
        <w:rPr>
          <w:sz w:val="21"/>
          <w:szCs w:val="21"/>
        </w:rPr>
      </w:pPr>
      <w:r w:rsidRPr="00327A90">
        <w:rPr>
          <w:noProof/>
          <w:sz w:val="21"/>
          <w:szCs w:val="21"/>
        </w:rPr>
        <w:t>6</w:t>
      </w:r>
      <w:r w:rsidR="00693256" w:rsidRPr="00327A90">
        <w:rPr>
          <w:noProof/>
          <w:sz w:val="21"/>
          <w:szCs w:val="21"/>
        </w:rPr>
        <w:t>.</w:t>
      </w:r>
      <w:r w:rsidR="00770D0D" w:rsidRPr="00327A90">
        <w:rPr>
          <w:noProof/>
          <w:sz w:val="21"/>
          <w:szCs w:val="21"/>
        </w:rPr>
        <w:t>5</w:t>
      </w:r>
      <w:r w:rsidRPr="00327A90">
        <w:rPr>
          <w:noProof/>
          <w:sz w:val="21"/>
          <w:szCs w:val="21"/>
        </w:rPr>
        <w:t xml:space="preserve">. </w:t>
      </w:r>
      <w:r w:rsidRPr="00327A90">
        <w:rPr>
          <w:sz w:val="21"/>
          <w:szCs w:val="21"/>
        </w:rPr>
        <w:t>Настоящий договор составлен в двух экземплярах, имеющих одинаковую юридическую силу,</w:t>
      </w:r>
      <w:r w:rsidRPr="00327A90">
        <w:rPr>
          <w:noProof/>
          <w:sz w:val="21"/>
          <w:szCs w:val="21"/>
        </w:rPr>
        <w:t xml:space="preserve"> </w:t>
      </w:r>
      <w:r w:rsidRPr="00327A90">
        <w:rPr>
          <w:sz w:val="21"/>
          <w:szCs w:val="21"/>
        </w:rPr>
        <w:t>по одному экземпляру для каждой из Сторон.</w:t>
      </w:r>
      <w:r w:rsidR="00232AB1" w:rsidRPr="00232AB1">
        <w:rPr>
          <w:sz w:val="21"/>
          <w:szCs w:val="21"/>
        </w:rPr>
        <w:t xml:space="preserve"> </w:t>
      </w:r>
      <w:r w:rsidR="00232AB1">
        <w:rPr>
          <w:sz w:val="21"/>
          <w:szCs w:val="21"/>
        </w:rPr>
        <w:t xml:space="preserve">В случае использования сторонами системы электронного документооборота </w:t>
      </w:r>
      <w:proofErr w:type="spellStart"/>
      <w:r w:rsidR="00232AB1">
        <w:rPr>
          <w:sz w:val="21"/>
          <w:szCs w:val="21"/>
        </w:rPr>
        <w:t>Контур.Диадок</w:t>
      </w:r>
      <w:proofErr w:type="spellEnd"/>
      <w:r w:rsidR="00232AB1">
        <w:rPr>
          <w:sz w:val="21"/>
          <w:szCs w:val="21"/>
        </w:rPr>
        <w:t xml:space="preserve">, возможно подписание через </w:t>
      </w:r>
      <w:proofErr w:type="spellStart"/>
      <w:r w:rsidR="00232AB1">
        <w:rPr>
          <w:sz w:val="21"/>
          <w:szCs w:val="21"/>
        </w:rPr>
        <w:t>Диадок</w:t>
      </w:r>
      <w:proofErr w:type="spellEnd"/>
      <w:r w:rsidR="00232AB1">
        <w:rPr>
          <w:sz w:val="21"/>
          <w:szCs w:val="21"/>
        </w:rPr>
        <w:t xml:space="preserve"> следующих документов: настоящего договора, включая изменения и дополнения к нему, Актов или УПД, счетов-фактур и счетов.</w:t>
      </w:r>
    </w:p>
    <w:p w:rsidR="00E25AE3" w:rsidRPr="00327A90" w:rsidRDefault="00715ACD" w:rsidP="00E25AE3">
      <w:pPr>
        <w:jc w:val="center"/>
        <w:rPr>
          <w:sz w:val="21"/>
          <w:szCs w:val="21"/>
        </w:rPr>
      </w:pPr>
      <w:r w:rsidRPr="00327A90">
        <w:rPr>
          <w:sz w:val="21"/>
          <w:szCs w:val="21"/>
        </w:rPr>
        <w:t>7</w:t>
      </w:r>
      <w:r w:rsidR="0055388F" w:rsidRPr="00327A90">
        <w:rPr>
          <w:sz w:val="21"/>
          <w:szCs w:val="21"/>
        </w:rPr>
        <w:t>. СРОК ДЕЙСТВИЯ ДОГОВОРА</w:t>
      </w:r>
    </w:p>
    <w:p w:rsidR="00E25AE3" w:rsidRPr="00327A90" w:rsidRDefault="00715ACD" w:rsidP="00E25AE3">
      <w:pPr>
        <w:pStyle w:val="20"/>
        <w:ind w:firstLine="567"/>
        <w:rPr>
          <w:sz w:val="21"/>
          <w:szCs w:val="21"/>
        </w:rPr>
      </w:pPr>
      <w:r w:rsidRPr="00327A90">
        <w:rPr>
          <w:sz w:val="21"/>
          <w:szCs w:val="21"/>
        </w:rPr>
        <w:t>7</w:t>
      </w:r>
      <w:r w:rsidR="00E25AE3" w:rsidRPr="00327A90">
        <w:rPr>
          <w:sz w:val="21"/>
          <w:szCs w:val="21"/>
        </w:rPr>
        <w:t xml:space="preserve">.1. Срок действия договора устанавливается с даты его подписания до полного выполнения сторонами своих обязательств друг перед другом. </w:t>
      </w:r>
    </w:p>
    <w:p w:rsidR="00E25AE3" w:rsidRPr="00327A90" w:rsidRDefault="00715ACD" w:rsidP="00E25AE3">
      <w:pPr>
        <w:jc w:val="center"/>
        <w:rPr>
          <w:sz w:val="21"/>
          <w:szCs w:val="21"/>
        </w:rPr>
      </w:pPr>
      <w:r w:rsidRPr="00327A90">
        <w:rPr>
          <w:sz w:val="21"/>
          <w:szCs w:val="21"/>
        </w:rPr>
        <w:t>8</w:t>
      </w:r>
      <w:r w:rsidR="00E25AE3" w:rsidRPr="00327A90">
        <w:rPr>
          <w:sz w:val="21"/>
          <w:szCs w:val="21"/>
        </w:rPr>
        <w:t>. ЮРИДИЧЕСКИЕ АДРЕСА И БАН</w:t>
      </w:r>
      <w:r w:rsidR="0055388F" w:rsidRPr="00327A90">
        <w:rPr>
          <w:sz w:val="21"/>
          <w:szCs w:val="21"/>
        </w:rPr>
        <w:t>КОВСКИЕ РЕКВИЗИТЫ СТОРОН</w:t>
      </w:r>
    </w:p>
    <w:tbl>
      <w:tblPr>
        <w:tblW w:w="10031" w:type="dxa"/>
        <w:tblLayout w:type="fixed"/>
        <w:tblLook w:val="0000" w:firstRow="0" w:lastRow="0" w:firstColumn="0" w:lastColumn="0" w:noHBand="0" w:noVBand="0"/>
      </w:tblPr>
      <w:tblGrid>
        <w:gridCol w:w="4786"/>
        <w:gridCol w:w="284"/>
        <w:gridCol w:w="4961"/>
      </w:tblGrid>
      <w:tr w:rsidR="00AB1DD7" w:rsidRPr="00327A90" w:rsidTr="00090201">
        <w:trPr>
          <w:trHeight w:val="20"/>
        </w:trPr>
        <w:tc>
          <w:tcPr>
            <w:tcW w:w="4786" w:type="dxa"/>
          </w:tcPr>
          <w:p w:rsidR="00DA4857" w:rsidRPr="00DA4857" w:rsidRDefault="00DA4857" w:rsidP="00DA4857">
            <w:pPr>
              <w:pStyle w:val="a4"/>
              <w:ind w:left="-108" w:right="-144"/>
              <w:rPr>
                <w:sz w:val="21"/>
                <w:szCs w:val="21"/>
                <w:u w:val="single"/>
              </w:rPr>
            </w:pPr>
            <w:r w:rsidRPr="00DA4857">
              <w:rPr>
                <w:sz w:val="21"/>
                <w:szCs w:val="21"/>
                <w:u w:val="single"/>
              </w:rPr>
              <w:t>«Исполнитель»</w:t>
            </w:r>
          </w:p>
          <w:p w:rsidR="00DA4857" w:rsidRPr="00DA4857" w:rsidRDefault="00DA4857" w:rsidP="00DA4857">
            <w:pPr>
              <w:pStyle w:val="a4"/>
              <w:ind w:left="-108"/>
              <w:rPr>
                <w:sz w:val="21"/>
                <w:szCs w:val="21"/>
              </w:rPr>
            </w:pPr>
            <w:r w:rsidRPr="00DA4857">
              <w:rPr>
                <w:sz w:val="21"/>
                <w:szCs w:val="21"/>
              </w:rPr>
              <w:t xml:space="preserve">Федеральное государственное автономное образовательное учреждение дополнительного профессионального образования «Академия стандартизации, метрологии и сертификации (учебная)» (ФГАОУ ДПО АСМС) </w:t>
            </w:r>
          </w:p>
          <w:p w:rsidR="00DA4857" w:rsidRPr="00DA4857" w:rsidRDefault="00DA4857" w:rsidP="00DA4857">
            <w:pPr>
              <w:pStyle w:val="a4"/>
              <w:ind w:left="-108"/>
              <w:rPr>
                <w:sz w:val="21"/>
                <w:szCs w:val="21"/>
              </w:rPr>
            </w:pPr>
            <w:r w:rsidRPr="00DA4857">
              <w:rPr>
                <w:sz w:val="21"/>
                <w:szCs w:val="21"/>
              </w:rPr>
              <w:t xml:space="preserve">Юридический адрес: </w:t>
            </w:r>
            <w:smartTag w:uri="urn:schemas-microsoft-com:office:smarttags" w:element="metricconverter">
              <w:smartTagPr>
                <w:attr w:name="ProductID" w:val="109443, г"/>
              </w:smartTagPr>
              <w:r w:rsidRPr="00DA4857">
                <w:rPr>
                  <w:sz w:val="21"/>
                  <w:szCs w:val="21"/>
                </w:rPr>
                <w:t>109443, г</w:t>
              </w:r>
            </w:smartTag>
            <w:r w:rsidRPr="00DA4857">
              <w:rPr>
                <w:sz w:val="21"/>
                <w:szCs w:val="21"/>
              </w:rPr>
              <w:t>. Москва, Волгоградский проспект, д.90, корп.1</w:t>
            </w:r>
          </w:p>
          <w:p w:rsidR="00DA4857" w:rsidRPr="00DA4857" w:rsidRDefault="00DA4857" w:rsidP="00DA4857">
            <w:pPr>
              <w:pStyle w:val="a4"/>
              <w:ind w:left="-108"/>
              <w:rPr>
                <w:sz w:val="21"/>
                <w:szCs w:val="21"/>
              </w:rPr>
            </w:pPr>
            <w:r w:rsidRPr="00DA4857">
              <w:rPr>
                <w:sz w:val="21"/>
                <w:szCs w:val="21"/>
              </w:rPr>
              <w:t xml:space="preserve">Адрес места нахождения Уральского филиала АСМС: 620075, Свердловская область, </w:t>
            </w:r>
          </w:p>
          <w:p w:rsidR="00DA4857" w:rsidRPr="00DA4857" w:rsidRDefault="00DA4857" w:rsidP="00DA4857">
            <w:pPr>
              <w:pStyle w:val="a4"/>
              <w:ind w:left="-108"/>
              <w:rPr>
                <w:sz w:val="21"/>
                <w:szCs w:val="21"/>
              </w:rPr>
            </w:pPr>
            <w:r w:rsidRPr="00DA4857">
              <w:rPr>
                <w:sz w:val="21"/>
                <w:szCs w:val="21"/>
              </w:rPr>
              <w:t>г. Екатеринбург, ул. Красноармейская, стр. 4Б</w:t>
            </w:r>
          </w:p>
          <w:p w:rsidR="00DA4857" w:rsidRPr="00DA4857" w:rsidRDefault="00DA4857" w:rsidP="00DA4857">
            <w:pPr>
              <w:pStyle w:val="a4"/>
              <w:ind w:left="-108"/>
              <w:rPr>
                <w:sz w:val="21"/>
                <w:szCs w:val="21"/>
              </w:rPr>
            </w:pPr>
            <w:r w:rsidRPr="00DA4857">
              <w:rPr>
                <w:sz w:val="21"/>
                <w:szCs w:val="21"/>
              </w:rPr>
              <w:t xml:space="preserve">Почтовый адрес Уральского филиала АСМС: 620000, Свердловская область, г. Екатеринбург, </w:t>
            </w:r>
          </w:p>
          <w:p w:rsidR="00DA4857" w:rsidRPr="00DA4857" w:rsidRDefault="00DA4857" w:rsidP="00DA4857">
            <w:pPr>
              <w:pStyle w:val="a4"/>
              <w:ind w:left="-108"/>
              <w:rPr>
                <w:sz w:val="21"/>
                <w:szCs w:val="21"/>
              </w:rPr>
            </w:pPr>
            <w:r w:rsidRPr="00DA4857">
              <w:rPr>
                <w:sz w:val="21"/>
                <w:szCs w:val="21"/>
              </w:rPr>
              <w:t>ул. Красноармейская, стр. 4Б, 2 этаж</w:t>
            </w:r>
          </w:p>
          <w:p w:rsidR="00DA4857" w:rsidRPr="00DA4857" w:rsidRDefault="00DA4857" w:rsidP="00DA4857">
            <w:pPr>
              <w:pStyle w:val="a4"/>
              <w:ind w:left="-108"/>
              <w:rPr>
                <w:sz w:val="21"/>
                <w:szCs w:val="21"/>
              </w:rPr>
            </w:pPr>
            <w:r w:rsidRPr="00DA4857">
              <w:rPr>
                <w:sz w:val="21"/>
                <w:szCs w:val="21"/>
              </w:rPr>
              <w:t xml:space="preserve">тел. (343) 350-21-16, 350-17-12, </w:t>
            </w:r>
          </w:p>
          <w:p w:rsidR="00DA4857" w:rsidRPr="00DA4857" w:rsidRDefault="00DA4857" w:rsidP="00DA4857">
            <w:pPr>
              <w:pStyle w:val="a4"/>
              <w:ind w:left="-108"/>
              <w:rPr>
                <w:sz w:val="21"/>
                <w:szCs w:val="21"/>
              </w:rPr>
            </w:pPr>
            <w:r w:rsidRPr="00DA4857">
              <w:rPr>
                <w:sz w:val="21"/>
                <w:szCs w:val="21"/>
              </w:rPr>
              <w:t>363-03-30 доп. 206, E-</w:t>
            </w:r>
            <w:proofErr w:type="spellStart"/>
            <w:r w:rsidRPr="00DA4857">
              <w:rPr>
                <w:sz w:val="21"/>
                <w:szCs w:val="21"/>
              </w:rPr>
              <w:t>mail</w:t>
            </w:r>
            <w:proofErr w:type="spellEnd"/>
            <w:r w:rsidRPr="00DA4857">
              <w:rPr>
                <w:sz w:val="21"/>
                <w:szCs w:val="21"/>
              </w:rPr>
              <w:t>: omd@ufasms.ru</w:t>
            </w:r>
          </w:p>
          <w:p w:rsidR="00DA4857" w:rsidRPr="00DA4857" w:rsidRDefault="00DA4857" w:rsidP="00DA4857">
            <w:pPr>
              <w:pStyle w:val="a4"/>
              <w:ind w:left="-108"/>
              <w:rPr>
                <w:sz w:val="21"/>
                <w:szCs w:val="21"/>
              </w:rPr>
            </w:pPr>
            <w:r w:rsidRPr="00DA4857">
              <w:rPr>
                <w:sz w:val="21"/>
                <w:szCs w:val="21"/>
              </w:rPr>
              <w:t>ОГРН 1037700173060</w:t>
            </w:r>
          </w:p>
          <w:p w:rsidR="00DA4857" w:rsidRPr="00DA4857" w:rsidRDefault="00DA4857" w:rsidP="00DA4857">
            <w:pPr>
              <w:tabs>
                <w:tab w:val="left" w:pos="2212"/>
              </w:tabs>
              <w:ind w:left="-108"/>
              <w:rPr>
                <w:sz w:val="21"/>
                <w:szCs w:val="21"/>
              </w:rPr>
            </w:pPr>
            <w:r w:rsidRPr="00DA4857">
              <w:rPr>
                <w:sz w:val="21"/>
                <w:szCs w:val="21"/>
              </w:rPr>
              <w:t>ИНН 7721045804, КПП 666202001</w:t>
            </w:r>
          </w:p>
          <w:p w:rsidR="00DA4857" w:rsidRPr="00DA4857" w:rsidRDefault="00DA4857" w:rsidP="00DA4857">
            <w:pPr>
              <w:tabs>
                <w:tab w:val="left" w:pos="2212"/>
              </w:tabs>
              <w:ind w:left="-108"/>
              <w:rPr>
                <w:sz w:val="21"/>
                <w:szCs w:val="21"/>
              </w:rPr>
            </w:pPr>
            <w:r w:rsidRPr="00DA4857">
              <w:rPr>
                <w:sz w:val="21"/>
                <w:szCs w:val="21"/>
              </w:rPr>
              <w:t>Р/</w:t>
            </w:r>
            <w:proofErr w:type="spellStart"/>
            <w:r w:rsidRPr="00DA4857">
              <w:rPr>
                <w:sz w:val="21"/>
                <w:szCs w:val="21"/>
              </w:rPr>
              <w:t>сч</w:t>
            </w:r>
            <w:proofErr w:type="spellEnd"/>
            <w:r w:rsidRPr="00DA4857">
              <w:rPr>
                <w:sz w:val="21"/>
                <w:szCs w:val="21"/>
              </w:rPr>
              <w:t xml:space="preserve"> 03214643000000015113</w:t>
            </w:r>
          </w:p>
          <w:p w:rsidR="00DA4857" w:rsidRPr="00DA4857" w:rsidRDefault="00DA4857" w:rsidP="00DA4857">
            <w:pPr>
              <w:tabs>
                <w:tab w:val="left" w:pos="2212"/>
              </w:tabs>
              <w:ind w:left="-108"/>
              <w:rPr>
                <w:sz w:val="21"/>
                <w:szCs w:val="21"/>
              </w:rPr>
            </w:pPr>
            <w:r w:rsidRPr="00DA4857">
              <w:rPr>
                <w:sz w:val="21"/>
                <w:szCs w:val="21"/>
              </w:rPr>
              <w:t xml:space="preserve">Банк: ОКЦ № 1 </w:t>
            </w:r>
            <w:proofErr w:type="spellStart"/>
            <w:r w:rsidRPr="00DA4857">
              <w:rPr>
                <w:sz w:val="21"/>
                <w:szCs w:val="21"/>
              </w:rPr>
              <w:t>СибГУ</w:t>
            </w:r>
            <w:proofErr w:type="spellEnd"/>
            <w:r w:rsidRPr="00DA4857">
              <w:rPr>
                <w:sz w:val="21"/>
                <w:szCs w:val="21"/>
              </w:rPr>
              <w:t xml:space="preserve"> Банка России//УФК по Новосибирской области, г. Новосибирск</w:t>
            </w:r>
          </w:p>
          <w:p w:rsidR="00DA4857" w:rsidRPr="00DA4857" w:rsidRDefault="00DA4857" w:rsidP="00DA4857">
            <w:pPr>
              <w:tabs>
                <w:tab w:val="left" w:pos="2212"/>
              </w:tabs>
              <w:ind w:left="-108"/>
              <w:rPr>
                <w:sz w:val="21"/>
                <w:szCs w:val="21"/>
              </w:rPr>
            </w:pPr>
            <w:r w:rsidRPr="00DA4857">
              <w:rPr>
                <w:sz w:val="21"/>
                <w:szCs w:val="21"/>
              </w:rPr>
              <w:t>К/</w:t>
            </w:r>
            <w:proofErr w:type="spellStart"/>
            <w:r w:rsidRPr="00DA4857">
              <w:rPr>
                <w:sz w:val="21"/>
                <w:szCs w:val="21"/>
              </w:rPr>
              <w:t>сч</w:t>
            </w:r>
            <w:proofErr w:type="spellEnd"/>
            <w:r w:rsidRPr="00DA4857">
              <w:rPr>
                <w:sz w:val="21"/>
                <w:szCs w:val="21"/>
              </w:rPr>
              <w:t xml:space="preserve"> 40102810445370000043, БИК 015004950</w:t>
            </w:r>
          </w:p>
          <w:p w:rsidR="00DA4857" w:rsidRPr="00DA4857" w:rsidRDefault="00DA4857" w:rsidP="00DA4857">
            <w:pPr>
              <w:tabs>
                <w:tab w:val="left" w:pos="2212"/>
              </w:tabs>
              <w:ind w:left="-108"/>
              <w:rPr>
                <w:sz w:val="21"/>
                <w:szCs w:val="21"/>
              </w:rPr>
            </w:pPr>
            <w:r w:rsidRPr="00DA4857">
              <w:rPr>
                <w:sz w:val="21"/>
                <w:szCs w:val="21"/>
              </w:rPr>
              <w:t xml:space="preserve">Получатель: УФК по </w:t>
            </w:r>
            <w:r w:rsidR="00FA493C">
              <w:rPr>
                <w:sz w:val="21"/>
                <w:szCs w:val="21"/>
              </w:rPr>
              <w:t xml:space="preserve">Новосибирской </w:t>
            </w:r>
            <w:r w:rsidRPr="00DA4857">
              <w:rPr>
                <w:sz w:val="21"/>
                <w:szCs w:val="21"/>
              </w:rPr>
              <w:t>области (Уральский филиал АСМС л/с 30626У03580)</w:t>
            </w:r>
          </w:p>
          <w:p w:rsidR="00DA4857" w:rsidRPr="00DA4857" w:rsidRDefault="00DA4857" w:rsidP="00DA4857">
            <w:pPr>
              <w:pStyle w:val="a4"/>
              <w:ind w:left="-108"/>
              <w:rPr>
                <w:sz w:val="21"/>
                <w:szCs w:val="21"/>
              </w:rPr>
            </w:pPr>
            <w:r w:rsidRPr="00DA4857">
              <w:rPr>
                <w:sz w:val="21"/>
                <w:szCs w:val="21"/>
              </w:rPr>
              <w:t>КБК 00004010000000000130, ОКТМО 65701000, ОКПО 26291176, ОКАТО 65401000000</w:t>
            </w:r>
          </w:p>
          <w:p w:rsidR="00AB1DD7" w:rsidRPr="00327A90" w:rsidRDefault="00AB1DD7" w:rsidP="00090201">
            <w:pPr>
              <w:ind w:left="-108" w:right="-144"/>
              <w:rPr>
                <w:sz w:val="21"/>
                <w:szCs w:val="21"/>
              </w:rPr>
            </w:pPr>
          </w:p>
        </w:tc>
        <w:tc>
          <w:tcPr>
            <w:tcW w:w="284" w:type="dxa"/>
          </w:tcPr>
          <w:p w:rsidR="00AB1DD7" w:rsidRPr="00327A90" w:rsidRDefault="00AB1DD7" w:rsidP="00090201">
            <w:pPr>
              <w:pStyle w:val="2"/>
              <w:rPr>
                <w:sz w:val="21"/>
                <w:szCs w:val="21"/>
              </w:rPr>
            </w:pPr>
            <w:r w:rsidRPr="00327A90">
              <w:rPr>
                <w:sz w:val="21"/>
                <w:szCs w:val="21"/>
              </w:rPr>
              <w:t xml:space="preserve"> </w:t>
            </w:r>
          </w:p>
        </w:tc>
        <w:tc>
          <w:tcPr>
            <w:tcW w:w="4961" w:type="dxa"/>
          </w:tcPr>
          <w:p w:rsidR="00AB1DD7" w:rsidRPr="00327A90" w:rsidRDefault="00AB1DD7" w:rsidP="00090201">
            <w:pPr>
              <w:pStyle w:val="a4"/>
              <w:ind w:left="-108" w:right="-108"/>
              <w:rPr>
                <w:sz w:val="21"/>
                <w:szCs w:val="21"/>
              </w:rPr>
            </w:pPr>
            <w:r w:rsidRPr="00327A90">
              <w:rPr>
                <w:sz w:val="21"/>
                <w:szCs w:val="21"/>
                <w:u w:val="single"/>
              </w:rPr>
              <w:t>«Заказчик»</w:t>
            </w:r>
          </w:p>
          <w:p w:rsidR="00AB1DD7" w:rsidRPr="00327A90" w:rsidRDefault="00AB1DD7" w:rsidP="00090201">
            <w:pPr>
              <w:pStyle w:val="a4"/>
              <w:ind w:left="-108" w:right="-108"/>
              <w:rPr>
                <w:sz w:val="21"/>
                <w:szCs w:val="21"/>
              </w:rPr>
            </w:pPr>
          </w:p>
          <w:p w:rsidR="00AB1DD7" w:rsidRPr="00327A90" w:rsidRDefault="00AB1DD7" w:rsidP="00090201">
            <w:pPr>
              <w:pStyle w:val="a4"/>
              <w:ind w:left="-108" w:right="-108"/>
              <w:rPr>
                <w:sz w:val="21"/>
                <w:szCs w:val="21"/>
              </w:rPr>
            </w:pPr>
          </w:p>
          <w:p w:rsidR="00AB1DD7" w:rsidRPr="00327A90" w:rsidRDefault="00AB1DD7" w:rsidP="00090201">
            <w:pPr>
              <w:pStyle w:val="a4"/>
              <w:ind w:left="-108" w:right="-108"/>
              <w:rPr>
                <w:sz w:val="21"/>
                <w:szCs w:val="21"/>
              </w:rPr>
            </w:pPr>
            <w:r w:rsidRPr="00327A90">
              <w:rPr>
                <w:sz w:val="21"/>
                <w:szCs w:val="21"/>
              </w:rPr>
              <w:t xml:space="preserve">Адрес: </w:t>
            </w:r>
          </w:p>
          <w:p w:rsidR="00AB1DD7" w:rsidRPr="00327A90" w:rsidRDefault="00AB1DD7" w:rsidP="00090201">
            <w:pPr>
              <w:pStyle w:val="a4"/>
              <w:ind w:left="-108" w:right="-108"/>
              <w:rPr>
                <w:sz w:val="21"/>
                <w:szCs w:val="21"/>
              </w:rPr>
            </w:pPr>
          </w:p>
          <w:p w:rsidR="00AB1DD7" w:rsidRPr="00327A90" w:rsidRDefault="00AB1DD7" w:rsidP="00090201">
            <w:pPr>
              <w:pStyle w:val="a4"/>
              <w:ind w:left="-108" w:right="-108"/>
              <w:rPr>
                <w:sz w:val="21"/>
                <w:szCs w:val="21"/>
              </w:rPr>
            </w:pPr>
            <w:r w:rsidRPr="00327A90">
              <w:rPr>
                <w:sz w:val="21"/>
                <w:szCs w:val="21"/>
              </w:rPr>
              <w:t xml:space="preserve">ОГРН </w:t>
            </w:r>
          </w:p>
          <w:p w:rsidR="00AB1DD7" w:rsidRPr="00327A90" w:rsidRDefault="00AB1DD7" w:rsidP="00090201">
            <w:pPr>
              <w:pStyle w:val="2"/>
              <w:ind w:right="-108"/>
              <w:rPr>
                <w:sz w:val="21"/>
                <w:szCs w:val="21"/>
              </w:rPr>
            </w:pPr>
            <w:r w:rsidRPr="00327A90">
              <w:rPr>
                <w:sz w:val="21"/>
                <w:szCs w:val="21"/>
              </w:rPr>
              <w:t xml:space="preserve">ИНН </w:t>
            </w:r>
          </w:p>
          <w:p w:rsidR="00AB1DD7" w:rsidRPr="00327A90" w:rsidRDefault="00AB1DD7" w:rsidP="00090201">
            <w:pPr>
              <w:ind w:left="-108" w:right="-108"/>
              <w:rPr>
                <w:sz w:val="21"/>
                <w:szCs w:val="21"/>
              </w:rPr>
            </w:pPr>
            <w:r w:rsidRPr="00327A90">
              <w:rPr>
                <w:sz w:val="21"/>
                <w:szCs w:val="21"/>
              </w:rPr>
              <w:t xml:space="preserve">КПП </w:t>
            </w:r>
          </w:p>
          <w:p w:rsidR="00AB1DD7" w:rsidRPr="00327A90" w:rsidRDefault="00AB1DD7" w:rsidP="00090201">
            <w:pPr>
              <w:ind w:left="-108" w:right="-108"/>
              <w:rPr>
                <w:sz w:val="21"/>
                <w:szCs w:val="21"/>
              </w:rPr>
            </w:pPr>
            <w:r w:rsidRPr="00327A90">
              <w:rPr>
                <w:sz w:val="21"/>
                <w:szCs w:val="21"/>
              </w:rPr>
              <w:t>Р/</w:t>
            </w:r>
            <w:proofErr w:type="spellStart"/>
            <w:r w:rsidRPr="00327A90">
              <w:rPr>
                <w:sz w:val="21"/>
                <w:szCs w:val="21"/>
              </w:rPr>
              <w:t>сч</w:t>
            </w:r>
            <w:proofErr w:type="spellEnd"/>
            <w:r w:rsidRPr="00327A90">
              <w:rPr>
                <w:sz w:val="21"/>
                <w:szCs w:val="21"/>
              </w:rPr>
              <w:t xml:space="preserve"> </w:t>
            </w:r>
          </w:p>
          <w:p w:rsidR="00AB1DD7" w:rsidRPr="00327A90" w:rsidRDefault="00AB1DD7" w:rsidP="00090201">
            <w:pPr>
              <w:ind w:left="-108" w:right="-108"/>
              <w:rPr>
                <w:sz w:val="21"/>
                <w:szCs w:val="21"/>
              </w:rPr>
            </w:pPr>
            <w:r w:rsidRPr="00327A90">
              <w:rPr>
                <w:sz w:val="21"/>
                <w:szCs w:val="21"/>
              </w:rPr>
              <w:t>Банк:</w:t>
            </w:r>
          </w:p>
          <w:p w:rsidR="00AB1DD7" w:rsidRPr="00327A90" w:rsidRDefault="00AB1DD7" w:rsidP="00090201">
            <w:pPr>
              <w:pStyle w:val="2"/>
              <w:tabs>
                <w:tab w:val="left" w:pos="836"/>
              </w:tabs>
              <w:ind w:right="-108"/>
              <w:rPr>
                <w:sz w:val="21"/>
                <w:szCs w:val="21"/>
              </w:rPr>
            </w:pPr>
            <w:r w:rsidRPr="00327A90">
              <w:rPr>
                <w:sz w:val="21"/>
                <w:szCs w:val="21"/>
              </w:rPr>
              <w:t>К/</w:t>
            </w:r>
            <w:proofErr w:type="spellStart"/>
            <w:r w:rsidRPr="00327A90">
              <w:rPr>
                <w:sz w:val="21"/>
                <w:szCs w:val="21"/>
              </w:rPr>
              <w:t>сч</w:t>
            </w:r>
            <w:proofErr w:type="spellEnd"/>
            <w:r w:rsidRPr="00327A90">
              <w:rPr>
                <w:sz w:val="21"/>
                <w:szCs w:val="21"/>
              </w:rPr>
              <w:t xml:space="preserve"> </w:t>
            </w:r>
          </w:p>
          <w:p w:rsidR="00AB1DD7" w:rsidRPr="00327A90" w:rsidRDefault="00AB1DD7" w:rsidP="00090201">
            <w:pPr>
              <w:ind w:left="-108" w:right="-108"/>
              <w:rPr>
                <w:sz w:val="21"/>
                <w:szCs w:val="21"/>
              </w:rPr>
            </w:pPr>
            <w:r w:rsidRPr="00327A90">
              <w:rPr>
                <w:sz w:val="21"/>
                <w:szCs w:val="21"/>
              </w:rPr>
              <w:t xml:space="preserve">БИК </w:t>
            </w:r>
          </w:p>
          <w:p w:rsidR="00AB1DD7" w:rsidRPr="00327A90" w:rsidRDefault="00AB1DD7" w:rsidP="00090201">
            <w:pPr>
              <w:ind w:left="-108" w:right="-108"/>
              <w:rPr>
                <w:sz w:val="21"/>
                <w:szCs w:val="21"/>
              </w:rPr>
            </w:pPr>
          </w:p>
          <w:p w:rsidR="00AB1DD7" w:rsidRPr="00327A90" w:rsidRDefault="00AB1DD7" w:rsidP="00090201">
            <w:pPr>
              <w:ind w:left="-108" w:right="-108"/>
              <w:rPr>
                <w:sz w:val="21"/>
                <w:szCs w:val="21"/>
              </w:rPr>
            </w:pPr>
            <w:r w:rsidRPr="00327A90">
              <w:rPr>
                <w:sz w:val="21"/>
                <w:szCs w:val="21"/>
              </w:rPr>
              <w:t>Контактное лицо и его телефон:</w:t>
            </w:r>
          </w:p>
          <w:p w:rsidR="00AB1DD7" w:rsidRPr="00327A90" w:rsidRDefault="00AB1DD7" w:rsidP="00090201">
            <w:pPr>
              <w:ind w:left="-108" w:right="-108"/>
              <w:rPr>
                <w:sz w:val="21"/>
                <w:szCs w:val="21"/>
              </w:rPr>
            </w:pPr>
            <w:r w:rsidRPr="00327A90">
              <w:rPr>
                <w:sz w:val="21"/>
                <w:szCs w:val="21"/>
              </w:rPr>
              <w:t>_________________________________________</w:t>
            </w:r>
          </w:p>
          <w:p w:rsidR="00AB1DD7" w:rsidRPr="00327A90" w:rsidRDefault="00AB1DD7" w:rsidP="00090201">
            <w:pPr>
              <w:ind w:left="-108" w:right="-108"/>
              <w:rPr>
                <w:sz w:val="21"/>
                <w:szCs w:val="21"/>
              </w:rPr>
            </w:pPr>
            <w:r w:rsidRPr="00327A90">
              <w:rPr>
                <w:sz w:val="21"/>
                <w:szCs w:val="21"/>
              </w:rPr>
              <w:t>_________________________________________</w:t>
            </w:r>
          </w:p>
        </w:tc>
      </w:tr>
      <w:tr w:rsidR="00AB1DD7" w:rsidRPr="00327A90" w:rsidTr="00090201">
        <w:trPr>
          <w:trHeight w:val="20"/>
        </w:trPr>
        <w:tc>
          <w:tcPr>
            <w:tcW w:w="4786" w:type="dxa"/>
          </w:tcPr>
          <w:p w:rsidR="00AB1DD7" w:rsidRPr="00327A90" w:rsidRDefault="00AB1DD7" w:rsidP="00090201">
            <w:pPr>
              <w:pStyle w:val="a4"/>
              <w:ind w:left="-75"/>
              <w:rPr>
                <w:sz w:val="21"/>
                <w:szCs w:val="21"/>
              </w:rPr>
            </w:pPr>
            <w:r w:rsidRPr="00327A90">
              <w:rPr>
                <w:sz w:val="21"/>
                <w:szCs w:val="21"/>
              </w:rPr>
              <w:t>От «Исполнителя»</w:t>
            </w:r>
          </w:p>
          <w:p w:rsidR="00AB1DD7" w:rsidRPr="00327A90" w:rsidRDefault="00AB1DD7" w:rsidP="00090201">
            <w:pPr>
              <w:pStyle w:val="a4"/>
              <w:ind w:left="-75"/>
              <w:rPr>
                <w:sz w:val="21"/>
                <w:szCs w:val="21"/>
              </w:rPr>
            </w:pPr>
            <w:r w:rsidRPr="00327A90">
              <w:rPr>
                <w:sz w:val="21"/>
                <w:szCs w:val="21"/>
              </w:rPr>
              <w:t>Директор Уральского филиала АСМС</w:t>
            </w:r>
          </w:p>
          <w:p w:rsidR="00AB1DD7" w:rsidRPr="00327A90" w:rsidRDefault="00AB1DD7" w:rsidP="00090201">
            <w:pPr>
              <w:pStyle w:val="a4"/>
              <w:ind w:left="-75"/>
              <w:rPr>
                <w:sz w:val="21"/>
                <w:szCs w:val="21"/>
              </w:rPr>
            </w:pPr>
          </w:p>
          <w:p w:rsidR="00AB1DD7" w:rsidRPr="00327A90" w:rsidRDefault="00AB1DD7" w:rsidP="00090201">
            <w:pPr>
              <w:pStyle w:val="a4"/>
              <w:ind w:left="-75"/>
              <w:rPr>
                <w:sz w:val="21"/>
                <w:szCs w:val="21"/>
              </w:rPr>
            </w:pPr>
          </w:p>
          <w:p w:rsidR="00AB1DD7" w:rsidRPr="00327A90" w:rsidRDefault="00AB1DD7" w:rsidP="00090201">
            <w:pPr>
              <w:pStyle w:val="a4"/>
              <w:ind w:left="-75"/>
              <w:rPr>
                <w:sz w:val="21"/>
                <w:szCs w:val="21"/>
              </w:rPr>
            </w:pPr>
            <w:r w:rsidRPr="00327A90">
              <w:rPr>
                <w:sz w:val="21"/>
                <w:szCs w:val="21"/>
              </w:rPr>
              <w:t>__________________ М.А. Черепанов</w:t>
            </w:r>
          </w:p>
          <w:p w:rsidR="00AB1DD7" w:rsidRPr="00327A90" w:rsidRDefault="00AB1DD7" w:rsidP="00090201">
            <w:pPr>
              <w:pStyle w:val="a4"/>
              <w:ind w:left="-75"/>
              <w:rPr>
                <w:sz w:val="21"/>
                <w:szCs w:val="21"/>
              </w:rPr>
            </w:pPr>
          </w:p>
          <w:p w:rsidR="00AB1DD7" w:rsidRPr="00327A90" w:rsidRDefault="00AB1DD7" w:rsidP="00090201">
            <w:pPr>
              <w:pStyle w:val="a4"/>
              <w:rPr>
                <w:noProof/>
                <w:sz w:val="21"/>
                <w:szCs w:val="21"/>
              </w:rPr>
            </w:pPr>
            <w:r w:rsidRPr="00327A90">
              <w:rPr>
                <w:sz w:val="21"/>
                <w:szCs w:val="21"/>
              </w:rPr>
              <w:t xml:space="preserve">               М.П.</w:t>
            </w:r>
          </w:p>
        </w:tc>
        <w:tc>
          <w:tcPr>
            <w:tcW w:w="284" w:type="dxa"/>
          </w:tcPr>
          <w:p w:rsidR="00AB1DD7" w:rsidRPr="00327A90" w:rsidRDefault="00AB1DD7" w:rsidP="00090201">
            <w:pPr>
              <w:ind w:left="-107" w:right="-144"/>
              <w:rPr>
                <w:b/>
                <w:bCs/>
                <w:sz w:val="21"/>
                <w:szCs w:val="21"/>
              </w:rPr>
            </w:pPr>
          </w:p>
        </w:tc>
        <w:tc>
          <w:tcPr>
            <w:tcW w:w="4961" w:type="dxa"/>
          </w:tcPr>
          <w:p w:rsidR="00AB1DD7" w:rsidRPr="00327A90" w:rsidRDefault="00AB1DD7" w:rsidP="00090201">
            <w:pPr>
              <w:ind w:left="-107" w:right="-108"/>
              <w:rPr>
                <w:sz w:val="21"/>
                <w:szCs w:val="21"/>
              </w:rPr>
            </w:pPr>
            <w:r w:rsidRPr="00327A90">
              <w:rPr>
                <w:sz w:val="21"/>
                <w:szCs w:val="21"/>
              </w:rPr>
              <w:t>От «Заказчика»</w:t>
            </w:r>
          </w:p>
          <w:p w:rsidR="00AB1DD7" w:rsidRPr="00327A90" w:rsidRDefault="00AB1DD7" w:rsidP="00090201">
            <w:pPr>
              <w:ind w:left="-107" w:right="-108"/>
              <w:rPr>
                <w:sz w:val="21"/>
                <w:szCs w:val="21"/>
              </w:rPr>
            </w:pPr>
            <w:r w:rsidRPr="00327A90">
              <w:rPr>
                <w:sz w:val="21"/>
                <w:szCs w:val="21"/>
              </w:rPr>
              <w:t>_____________________________</w:t>
            </w:r>
          </w:p>
          <w:p w:rsidR="00AB1DD7" w:rsidRPr="00327A90" w:rsidRDefault="00AB1DD7" w:rsidP="00090201">
            <w:pPr>
              <w:ind w:left="-107" w:right="-108"/>
              <w:rPr>
                <w:sz w:val="21"/>
                <w:szCs w:val="21"/>
              </w:rPr>
            </w:pPr>
          </w:p>
          <w:p w:rsidR="00AB1DD7" w:rsidRPr="00327A90" w:rsidRDefault="00AB1DD7" w:rsidP="00090201">
            <w:pPr>
              <w:ind w:left="-107" w:right="-108"/>
              <w:rPr>
                <w:sz w:val="21"/>
                <w:szCs w:val="21"/>
              </w:rPr>
            </w:pPr>
          </w:p>
          <w:p w:rsidR="00AB1DD7" w:rsidRPr="00327A90" w:rsidRDefault="00AB1DD7" w:rsidP="00090201">
            <w:pPr>
              <w:ind w:left="-107" w:right="-108"/>
              <w:rPr>
                <w:sz w:val="21"/>
                <w:szCs w:val="21"/>
              </w:rPr>
            </w:pPr>
            <w:r w:rsidRPr="00327A90">
              <w:rPr>
                <w:sz w:val="21"/>
                <w:szCs w:val="21"/>
              </w:rPr>
              <w:t>_____________________________</w:t>
            </w:r>
          </w:p>
          <w:p w:rsidR="00AB1DD7" w:rsidRPr="00327A90" w:rsidRDefault="00AB1DD7" w:rsidP="00090201">
            <w:pPr>
              <w:ind w:left="-107" w:right="-108"/>
              <w:rPr>
                <w:sz w:val="21"/>
                <w:szCs w:val="21"/>
              </w:rPr>
            </w:pPr>
          </w:p>
          <w:p w:rsidR="00AB1DD7" w:rsidRPr="00327A90" w:rsidRDefault="00AB1DD7" w:rsidP="00090201">
            <w:pPr>
              <w:ind w:left="-107" w:right="-108"/>
              <w:rPr>
                <w:sz w:val="21"/>
                <w:szCs w:val="21"/>
              </w:rPr>
            </w:pPr>
            <w:r w:rsidRPr="00327A90">
              <w:rPr>
                <w:sz w:val="21"/>
                <w:szCs w:val="21"/>
              </w:rPr>
              <w:t xml:space="preserve">                  М.П.</w:t>
            </w:r>
          </w:p>
        </w:tc>
      </w:tr>
    </w:tbl>
    <w:p w:rsidR="00430A47" w:rsidRPr="00327A90" w:rsidRDefault="00430A47" w:rsidP="00430A47">
      <w:pPr>
        <w:rPr>
          <w:sz w:val="21"/>
          <w:szCs w:val="21"/>
        </w:rPr>
      </w:pPr>
    </w:p>
    <w:sectPr w:rsidR="00430A47" w:rsidRPr="00327A90" w:rsidSect="00B50FD0">
      <w:type w:val="continuous"/>
      <w:pgSz w:w="11906" w:h="16838"/>
      <w:pgMar w:top="567" w:right="849" w:bottom="426" w:left="1276"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Verdana">
    <w:panose1 w:val="020B0604030504040204"/>
    <w:charset w:val="CC"/>
    <w:family w:val="swiss"/>
    <w:pitch w:val="variable"/>
    <w:sig w:usb0="A10006FF" w:usb1="4000205B" w:usb2="0000001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Franklin Gothic Book">
    <w:panose1 w:val="020B0503020102020204"/>
    <w:charset w:val="CC"/>
    <w:family w:val="swiss"/>
    <w:pitch w:val="variable"/>
    <w:sig w:usb0="00000287" w:usb1="00000000" w:usb2="00000000" w:usb3="00000000" w:csb0="0000009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10002FF" w:usb1="4000ACFF" w:usb2="00000009"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ED512AE"/>
    <w:multiLevelType w:val="singleLevel"/>
    <w:tmpl w:val="B5AE81EC"/>
    <w:lvl w:ilvl="0">
      <w:start w:val="5"/>
      <w:numFmt w:val="bullet"/>
      <w:lvlText w:val="-"/>
      <w:lvlJc w:val="left"/>
      <w:pPr>
        <w:tabs>
          <w:tab w:val="num" w:pos="1080"/>
        </w:tabs>
        <w:ind w:left="1080" w:hanging="360"/>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0739D"/>
    <w:rsid w:val="00004C8D"/>
    <w:rsid w:val="00011FA9"/>
    <w:rsid w:val="00020BB6"/>
    <w:rsid w:val="00024320"/>
    <w:rsid w:val="00034F9F"/>
    <w:rsid w:val="0003761F"/>
    <w:rsid w:val="00044B14"/>
    <w:rsid w:val="00062706"/>
    <w:rsid w:val="000706BC"/>
    <w:rsid w:val="00074102"/>
    <w:rsid w:val="000765E9"/>
    <w:rsid w:val="00077D5A"/>
    <w:rsid w:val="00077F8C"/>
    <w:rsid w:val="00083728"/>
    <w:rsid w:val="0009341B"/>
    <w:rsid w:val="000A1114"/>
    <w:rsid w:val="000B397E"/>
    <w:rsid w:val="000B3E4A"/>
    <w:rsid w:val="000B5585"/>
    <w:rsid w:val="000C0759"/>
    <w:rsid w:val="000C4AAE"/>
    <w:rsid w:val="000D3D0E"/>
    <w:rsid w:val="000F1F23"/>
    <w:rsid w:val="000F50FA"/>
    <w:rsid w:val="000F7F15"/>
    <w:rsid w:val="00102487"/>
    <w:rsid w:val="001030D0"/>
    <w:rsid w:val="00103D73"/>
    <w:rsid w:val="00107FBC"/>
    <w:rsid w:val="00111A08"/>
    <w:rsid w:val="001133C5"/>
    <w:rsid w:val="0011529C"/>
    <w:rsid w:val="00115809"/>
    <w:rsid w:val="001204C4"/>
    <w:rsid w:val="00123697"/>
    <w:rsid w:val="00131BB1"/>
    <w:rsid w:val="00133738"/>
    <w:rsid w:val="0013788E"/>
    <w:rsid w:val="001400E5"/>
    <w:rsid w:val="001409C8"/>
    <w:rsid w:val="00151FD8"/>
    <w:rsid w:val="0015777F"/>
    <w:rsid w:val="00165306"/>
    <w:rsid w:val="001679FB"/>
    <w:rsid w:val="0018264D"/>
    <w:rsid w:val="00185864"/>
    <w:rsid w:val="001870AB"/>
    <w:rsid w:val="001977EC"/>
    <w:rsid w:val="001B2BF3"/>
    <w:rsid w:val="001B2EB7"/>
    <w:rsid w:val="001B66C2"/>
    <w:rsid w:val="001C34E6"/>
    <w:rsid w:val="001D3FCC"/>
    <w:rsid w:val="001D430E"/>
    <w:rsid w:val="001D568B"/>
    <w:rsid w:val="001E301F"/>
    <w:rsid w:val="001E3BA3"/>
    <w:rsid w:val="001F0448"/>
    <w:rsid w:val="00200013"/>
    <w:rsid w:val="002011B1"/>
    <w:rsid w:val="00204253"/>
    <w:rsid w:val="00227E51"/>
    <w:rsid w:val="00232AB1"/>
    <w:rsid w:val="00233A3E"/>
    <w:rsid w:val="00235853"/>
    <w:rsid w:val="00241214"/>
    <w:rsid w:val="0024294C"/>
    <w:rsid w:val="00254C3C"/>
    <w:rsid w:val="00255D30"/>
    <w:rsid w:val="00261E8C"/>
    <w:rsid w:val="00262F98"/>
    <w:rsid w:val="002674E6"/>
    <w:rsid w:val="0027228E"/>
    <w:rsid w:val="00275B54"/>
    <w:rsid w:val="00281C14"/>
    <w:rsid w:val="00282E11"/>
    <w:rsid w:val="00287FA2"/>
    <w:rsid w:val="0029305D"/>
    <w:rsid w:val="002946CC"/>
    <w:rsid w:val="002A48CD"/>
    <w:rsid w:val="002A51DE"/>
    <w:rsid w:val="002A70E2"/>
    <w:rsid w:val="002B14F1"/>
    <w:rsid w:val="002B5C05"/>
    <w:rsid w:val="002B72A7"/>
    <w:rsid w:val="002B756A"/>
    <w:rsid w:val="002D24C3"/>
    <w:rsid w:val="002E013F"/>
    <w:rsid w:val="002F5778"/>
    <w:rsid w:val="00300128"/>
    <w:rsid w:val="003037BE"/>
    <w:rsid w:val="0030444E"/>
    <w:rsid w:val="003108DA"/>
    <w:rsid w:val="00310AF2"/>
    <w:rsid w:val="00312278"/>
    <w:rsid w:val="00314DF3"/>
    <w:rsid w:val="00316531"/>
    <w:rsid w:val="0032397B"/>
    <w:rsid w:val="00327A90"/>
    <w:rsid w:val="0033264C"/>
    <w:rsid w:val="00337BF2"/>
    <w:rsid w:val="00341A7E"/>
    <w:rsid w:val="00341D40"/>
    <w:rsid w:val="003467C0"/>
    <w:rsid w:val="00347453"/>
    <w:rsid w:val="00347858"/>
    <w:rsid w:val="003658B6"/>
    <w:rsid w:val="00374D74"/>
    <w:rsid w:val="003770C0"/>
    <w:rsid w:val="003809DD"/>
    <w:rsid w:val="00380D7D"/>
    <w:rsid w:val="00387179"/>
    <w:rsid w:val="0039573A"/>
    <w:rsid w:val="0039763D"/>
    <w:rsid w:val="003A1209"/>
    <w:rsid w:val="003A16A6"/>
    <w:rsid w:val="003A2D11"/>
    <w:rsid w:val="003A79ED"/>
    <w:rsid w:val="003B26A4"/>
    <w:rsid w:val="003B6470"/>
    <w:rsid w:val="003C3FFC"/>
    <w:rsid w:val="003D0DA9"/>
    <w:rsid w:val="003D460D"/>
    <w:rsid w:val="003D583B"/>
    <w:rsid w:val="003E1620"/>
    <w:rsid w:val="003E1DC8"/>
    <w:rsid w:val="003E4026"/>
    <w:rsid w:val="003E422A"/>
    <w:rsid w:val="003E62ED"/>
    <w:rsid w:val="003E6E21"/>
    <w:rsid w:val="003E6EBD"/>
    <w:rsid w:val="00401FF8"/>
    <w:rsid w:val="00406973"/>
    <w:rsid w:val="0040739D"/>
    <w:rsid w:val="00413D59"/>
    <w:rsid w:val="00416CBA"/>
    <w:rsid w:val="00416F15"/>
    <w:rsid w:val="00420C36"/>
    <w:rsid w:val="00424F90"/>
    <w:rsid w:val="00430A47"/>
    <w:rsid w:val="00433584"/>
    <w:rsid w:val="00435549"/>
    <w:rsid w:val="00435C7B"/>
    <w:rsid w:val="0043790E"/>
    <w:rsid w:val="00440650"/>
    <w:rsid w:val="00441818"/>
    <w:rsid w:val="004513EF"/>
    <w:rsid w:val="004524BF"/>
    <w:rsid w:val="00453041"/>
    <w:rsid w:val="004573F1"/>
    <w:rsid w:val="004645F5"/>
    <w:rsid w:val="00475F8D"/>
    <w:rsid w:val="00480F7D"/>
    <w:rsid w:val="0049028F"/>
    <w:rsid w:val="004A30AD"/>
    <w:rsid w:val="004A6D3C"/>
    <w:rsid w:val="004A7781"/>
    <w:rsid w:val="004B4375"/>
    <w:rsid w:val="004B4F9A"/>
    <w:rsid w:val="004B5555"/>
    <w:rsid w:val="004B55C3"/>
    <w:rsid w:val="004D156D"/>
    <w:rsid w:val="004D3DAC"/>
    <w:rsid w:val="004D4632"/>
    <w:rsid w:val="004D70CC"/>
    <w:rsid w:val="004D7616"/>
    <w:rsid w:val="004E67CD"/>
    <w:rsid w:val="004F18E3"/>
    <w:rsid w:val="004F1C46"/>
    <w:rsid w:val="004F35CC"/>
    <w:rsid w:val="004F6EE7"/>
    <w:rsid w:val="00510579"/>
    <w:rsid w:val="005149C5"/>
    <w:rsid w:val="00526631"/>
    <w:rsid w:val="00540B96"/>
    <w:rsid w:val="00542B89"/>
    <w:rsid w:val="00547625"/>
    <w:rsid w:val="005479BD"/>
    <w:rsid w:val="005501D6"/>
    <w:rsid w:val="00552A6E"/>
    <w:rsid w:val="0055388F"/>
    <w:rsid w:val="005662E7"/>
    <w:rsid w:val="005678DC"/>
    <w:rsid w:val="00570381"/>
    <w:rsid w:val="005704BE"/>
    <w:rsid w:val="00570E66"/>
    <w:rsid w:val="005802AF"/>
    <w:rsid w:val="00582D22"/>
    <w:rsid w:val="005854F4"/>
    <w:rsid w:val="00586B56"/>
    <w:rsid w:val="005928F9"/>
    <w:rsid w:val="005A4D91"/>
    <w:rsid w:val="005B01E9"/>
    <w:rsid w:val="005B04D6"/>
    <w:rsid w:val="005B4346"/>
    <w:rsid w:val="005B5600"/>
    <w:rsid w:val="005C49D2"/>
    <w:rsid w:val="005C5AD4"/>
    <w:rsid w:val="005C7000"/>
    <w:rsid w:val="005D5484"/>
    <w:rsid w:val="005D7A5D"/>
    <w:rsid w:val="005E322A"/>
    <w:rsid w:val="005F0828"/>
    <w:rsid w:val="005F0A20"/>
    <w:rsid w:val="005F23C9"/>
    <w:rsid w:val="005F2ED9"/>
    <w:rsid w:val="00606B8A"/>
    <w:rsid w:val="0061057A"/>
    <w:rsid w:val="00611619"/>
    <w:rsid w:val="00613187"/>
    <w:rsid w:val="0061606F"/>
    <w:rsid w:val="0062090B"/>
    <w:rsid w:val="00626CD7"/>
    <w:rsid w:val="00636084"/>
    <w:rsid w:val="006365D7"/>
    <w:rsid w:val="0063672B"/>
    <w:rsid w:val="00636A69"/>
    <w:rsid w:val="006538B5"/>
    <w:rsid w:val="006656A1"/>
    <w:rsid w:val="00670367"/>
    <w:rsid w:val="00674A34"/>
    <w:rsid w:val="00677C97"/>
    <w:rsid w:val="00677CAA"/>
    <w:rsid w:val="00683923"/>
    <w:rsid w:val="00685277"/>
    <w:rsid w:val="00686CB0"/>
    <w:rsid w:val="00691E19"/>
    <w:rsid w:val="00693256"/>
    <w:rsid w:val="00696EF2"/>
    <w:rsid w:val="0069759F"/>
    <w:rsid w:val="006B2D9E"/>
    <w:rsid w:val="006B7E53"/>
    <w:rsid w:val="006C094E"/>
    <w:rsid w:val="006C583A"/>
    <w:rsid w:val="006D1493"/>
    <w:rsid w:val="006D5793"/>
    <w:rsid w:val="006D57F6"/>
    <w:rsid w:val="006E4C03"/>
    <w:rsid w:val="006E5B49"/>
    <w:rsid w:val="006F09A2"/>
    <w:rsid w:val="006F691A"/>
    <w:rsid w:val="007030D4"/>
    <w:rsid w:val="0070372C"/>
    <w:rsid w:val="00710AA1"/>
    <w:rsid w:val="00712680"/>
    <w:rsid w:val="0071444B"/>
    <w:rsid w:val="0071488C"/>
    <w:rsid w:val="00715ACD"/>
    <w:rsid w:val="0072078E"/>
    <w:rsid w:val="0072142F"/>
    <w:rsid w:val="007238D5"/>
    <w:rsid w:val="00726695"/>
    <w:rsid w:val="00734AE5"/>
    <w:rsid w:val="007404DC"/>
    <w:rsid w:val="00742E0E"/>
    <w:rsid w:val="00743B5E"/>
    <w:rsid w:val="00744087"/>
    <w:rsid w:val="00751242"/>
    <w:rsid w:val="00752ADE"/>
    <w:rsid w:val="007542B7"/>
    <w:rsid w:val="007553F8"/>
    <w:rsid w:val="0076230C"/>
    <w:rsid w:val="00770D0D"/>
    <w:rsid w:val="0077498B"/>
    <w:rsid w:val="00780921"/>
    <w:rsid w:val="00784A2C"/>
    <w:rsid w:val="00790167"/>
    <w:rsid w:val="0079306D"/>
    <w:rsid w:val="00793307"/>
    <w:rsid w:val="00794A93"/>
    <w:rsid w:val="00796B51"/>
    <w:rsid w:val="00797487"/>
    <w:rsid w:val="007A1809"/>
    <w:rsid w:val="007C0F36"/>
    <w:rsid w:val="007C487F"/>
    <w:rsid w:val="007C6E67"/>
    <w:rsid w:val="007D509B"/>
    <w:rsid w:val="007D5972"/>
    <w:rsid w:val="007E002B"/>
    <w:rsid w:val="007E3A79"/>
    <w:rsid w:val="007F0130"/>
    <w:rsid w:val="007F6296"/>
    <w:rsid w:val="00812FE2"/>
    <w:rsid w:val="00833BEA"/>
    <w:rsid w:val="0084334D"/>
    <w:rsid w:val="00844485"/>
    <w:rsid w:val="00851F98"/>
    <w:rsid w:val="00856FEF"/>
    <w:rsid w:val="00857784"/>
    <w:rsid w:val="008613EB"/>
    <w:rsid w:val="008624ED"/>
    <w:rsid w:val="00863184"/>
    <w:rsid w:val="00885EB8"/>
    <w:rsid w:val="008A2671"/>
    <w:rsid w:val="008A4AD3"/>
    <w:rsid w:val="008A6528"/>
    <w:rsid w:val="008B03CA"/>
    <w:rsid w:val="008B3EC8"/>
    <w:rsid w:val="008B6910"/>
    <w:rsid w:val="008B6C45"/>
    <w:rsid w:val="008B6DD2"/>
    <w:rsid w:val="008C263C"/>
    <w:rsid w:val="008C3B61"/>
    <w:rsid w:val="008C3F5F"/>
    <w:rsid w:val="008D01EC"/>
    <w:rsid w:val="008D0AC7"/>
    <w:rsid w:val="008D650A"/>
    <w:rsid w:val="008E7659"/>
    <w:rsid w:val="008F2185"/>
    <w:rsid w:val="009043FB"/>
    <w:rsid w:val="0091014C"/>
    <w:rsid w:val="0091148E"/>
    <w:rsid w:val="009166E1"/>
    <w:rsid w:val="00917E99"/>
    <w:rsid w:val="00920C93"/>
    <w:rsid w:val="00935277"/>
    <w:rsid w:val="00936F24"/>
    <w:rsid w:val="009370A5"/>
    <w:rsid w:val="00942DBF"/>
    <w:rsid w:val="00943FBB"/>
    <w:rsid w:val="0095187E"/>
    <w:rsid w:val="00955286"/>
    <w:rsid w:val="00963E34"/>
    <w:rsid w:val="009640A7"/>
    <w:rsid w:val="00965482"/>
    <w:rsid w:val="009659C8"/>
    <w:rsid w:val="0097318C"/>
    <w:rsid w:val="009855FB"/>
    <w:rsid w:val="00985764"/>
    <w:rsid w:val="00990A12"/>
    <w:rsid w:val="009927CE"/>
    <w:rsid w:val="009A05C6"/>
    <w:rsid w:val="009A29FE"/>
    <w:rsid w:val="009A68AB"/>
    <w:rsid w:val="009B1177"/>
    <w:rsid w:val="009C1C2C"/>
    <w:rsid w:val="009C6638"/>
    <w:rsid w:val="009C6D9E"/>
    <w:rsid w:val="009D1EBC"/>
    <w:rsid w:val="009D6CBC"/>
    <w:rsid w:val="009D6E62"/>
    <w:rsid w:val="009F17DD"/>
    <w:rsid w:val="00A000B8"/>
    <w:rsid w:val="00A03466"/>
    <w:rsid w:val="00A04442"/>
    <w:rsid w:val="00A06881"/>
    <w:rsid w:val="00A0751C"/>
    <w:rsid w:val="00A20F05"/>
    <w:rsid w:val="00A2352F"/>
    <w:rsid w:val="00A25C4D"/>
    <w:rsid w:val="00A26922"/>
    <w:rsid w:val="00A30280"/>
    <w:rsid w:val="00A35978"/>
    <w:rsid w:val="00A35E96"/>
    <w:rsid w:val="00A4147D"/>
    <w:rsid w:val="00A512D3"/>
    <w:rsid w:val="00A53751"/>
    <w:rsid w:val="00A54CAE"/>
    <w:rsid w:val="00A55574"/>
    <w:rsid w:val="00A677D2"/>
    <w:rsid w:val="00A72F97"/>
    <w:rsid w:val="00A801FD"/>
    <w:rsid w:val="00A81DC3"/>
    <w:rsid w:val="00A84894"/>
    <w:rsid w:val="00A865AD"/>
    <w:rsid w:val="00A878C8"/>
    <w:rsid w:val="00A9086B"/>
    <w:rsid w:val="00A91547"/>
    <w:rsid w:val="00A94307"/>
    <w:rsid w:val="00A94E76"/>
    <w:rsid w:val="00A95B0C"/>
    <w:rsid w:val="00AA214B"/>
    <w:rsid w:val="00AA5EA7"/>
    <w:rsid w:val="00AA7CD2"/>
    <w:rsid w:val="00AB1817"/>
    <w:rsid w:val="00AB1DD7"/>
    <w:rsid w:val="00AB59ED"/>
    <w:rsid w:val="00AB6B90"/>
    <w:rsid w:val="00AC2506"/>
    <w:rsid w:val="00AD6058"/>
    <w:rsid w:val="00AE42D7"/>
    <w:rsid w:val="00B028B8"/>
    <w:rsid w:val="00B10186"/>
    <w:rsid w:val="00B127D6"/>
    <w:rsid w:val="00B14AEB"/>
    <w:rsid w:val="00B15133"/>
    <w:rsid w:val="00B201B5"/>
    <w:rsid w:val="00B465DC"/>
    <w:rsid w:val="00B46C95"/>
    <w:rsid w:val="00B50FD0"/>
    <w:rsid w:val="00B56876"/>
    <w:rsid w:val="00B60CE0"/>
    <w:rsid w:val="00B62BBE"/>
    <w:rsid w:val="00B65BEF"/>
    <w:rsid w:val="00B71278"/>
    <w:rsid w:val="00B71CAF"/>
    <w:rsid w:val="00B72B40"/>
    <w:rsid w:val="00B8453B"/>
    <w:rsid w:val="00B85DB2"/>
    <w:rsid w:val="00B91029"/>
    <w:rsid w:val="00B91DB6"/>
    <w:rsid w:val="00BA7CE2"/>
    <w:rsid w:val="00BB062D"/>
    <w:rsid w:val="00BB2C97"/>
    <w:rsid w:val="00BB7815"/>
    <w:rsid w:val="00BC3691"/>
    <w:rsid w:val="00BC4FDC"/>
    <w:rsid w:val="00BD028F"/>
    <w:rsid w:val="00BD077C"/>
    <w:rsid w:val="00BD1736"/>
    <w:rsid w:val="00BE1B3F"/>
    <w:rsid w:val="00BE3F38"/>
    <w:rsid w:val="00BE5285"/>
    <w:rsid w:val="00BE666D"/>
    <w:rsid w:val="00BE7FBA"/>
    <w:rsid w:val="00BF4CB8"/>
    <w:rsid w:val="00C017F2"/>
    <w:rsid w:val="00C03EA3"/>
    <w:rsid w:val="00C13C28"/>
    <w:rsid w:val="00C16F1E"/>
    <w:rsid w:val="00C20BED"/>
    <w:rsid w:val="00C25F5E"/>
    <w:rsid w:val="00C3040A"/>
    <w:rsid w:val="00C40F71"/>
    <w:rsid w:val="00C42D33"/>
    <w:rsid w:val="00C44488"/>
    <w:rsid w:val="00C525B9"/>
    <w:rsid w:val="00C56230"/>
    <w:rsid w:val="00C64004"/>
    <w:rsid w:val="00C6746E"/>
    <w:rsid w:val="00C73A0D"/>
    <w:rsid w:val="00C80716"/>
    <w:rsid w:val="00C85EBD"/>
    <w:rsid w:val="00C93153"/>
    <w:rsid w:val="00C94542"/>
    <w:rsid w:val="00C96173"/>
    <w:rsid w:val="00CA0C94"/>
    <w:rsid w:val="00CA2B77"/>
    <w:rsid w:val="00CA7948"/>
    <w:rsid w:val="00CB6EE3"/>
    <w:rsid w:val="00CC398E"/>
    <w:rsid w:val="00CC405B"/>
    <w:rsid w:val="00CD2067"/>
    <w:rsid w:val="00CD280B"/>
    <w:rsid w:val="00CD2EE8"/>
    <w:rsid w:val="00CE01C6"/>
    <w:rsid w:val="00CE0F0B"/>
    <w:rsid w:val="00CE34C1"/>
    <w:rsid w:val="00CE34C7"/>
    <w:rsid w:val="00CE3A14"/>
    <w:rsid w:val="00CF014D"/>
    <w:rsid w:val="00D01963"/>
    <w:rsid w:val="00D03720"/>
    <w:rsid w:val="00D0677A"/>
    <w:rsid w:val="00D07490"/>
    <w:rsid w:val="00D137B5"/>
    <w:rsid w:val="00D139A5"/>
    <w:rsid w:val="00D23F25"/>
    <w:rsid w:val="00D248FA"/>
    <w:rsid w:val="00D2736D"/>
    <w:rsid w:val="00D40846"/>
    <w:rsid w:val="00D4176C"/>
    <w:rsid w:val="00D41964"/>
    <w:rsid w:val="00D42888"/>
    <w:rsid w:val="00D45ED2"/>
    <w:rsid w:val="00D47695"/>
    <w:rsid w:val="00D50121"/>
    <w:rsid w:val="00D54AF7"/>
    <w:rsid w:val="00D727B3"/>
    <w:rsid w:val="00D77777"/>
    <w:rsid w:val="00D77A82"/>
    <w:rsid w:val="00D85778"/>
    <w:rsid w:val="00D877FF"/>
    <w:rsid w:val="00D90332"/>
    <w:rsid w:val="00D90D3C"/>
    <w:rsid w:val="00DA1189"/>
    <w:rsid w:val="00DA4857"/>
    <w:rsid w:val="00DA64A4"/>
    <w:rsid w:val="00DC1EDA"/>
    <w:rsid w:val="00DD0900"/>
    <w:rsid w:val="00DD5768"/>
    <w:rsid w:val="00DE1469"/>
    <w:rsid w:val="00DE2DF4"/>
    <w:rsid w:val="00DF6879"/>
    <w:rsid w:val="00DF7095"/>
    <w:rsid w:val="00E00DB9"/>
    <w:rsid w:val="00E032CB"/>
    <w:rsid w:val="00E077E9"/>
    <w:rsid w:val="00E11E8F"/>
    <w:rsid w:val="00E13E07"/>
    <w:rsid w:val="00E16ABF"/>
    <w:rsid w:val="00E24316"/>
    <w:rsid w:val="00E25AE3"/>
    <w:rsid w:val="00E264C3"/>
    <w:rsid w:val="00E3334E"/>
    <w:rsid w:val="00E3725A"/>
    <w:rsid w:val="00E378B7"/>
    <w:rsid w:val="00E40370"/>
    <w:rsid w:val="00E45CFD"/>
    <w:rsid w:val="00E54F20"/>
    <w:rsid w:val="00E62442"/>
    <w:rsid w:val="00E64999"/>
    <w:rsid w:val="00E66B0A"/>
    <w:rsid w:val="00E67C53"/>
    <w:rsid w:val="00E7084D"/>
    <w:rsid w:val="00E72188"/>
    <w:rsid w:val="00E764F4"/>
    <w:rsid w:val="00E76CB0"/>
    <w:rsid w:val="00E8137E"/>
    <w:rsid w:val="00E835CF"/>
    <w:rsid w:val="00E87917"/>
    <w:rsid w:val="00E87C10"/>
    <w:rsid w:val="00E91C7F"/>
    <w:rsid w:val="00EA06CD"/>
    <w:rsid w:val="00EA4E33"/>
    <w:rsid w:val="00EA7602"/>
    <w:rsid w:val="00EC0E4E"/>
    <w:rsid w:val="00EC2A81"/>
    <w:rsid w:val="00EC4E06"/>
    <w:rsid w:val="00ED1348"/>
    <w:rsid w:val="00ED2B63"/>
    <w:rsid w:val="00ED5BAC"/>
    <w:rsid w:val="00EE1BD4"/>
    <w:rsid w:val="00EE504E"/>
    <w:rsid w:val="00EE6007"/>
    <w:rsid w:val="00EF6127"/>
    <w:rsid w:val="00F118BB"/>
    <w:rsid w:val="00F11BD3"/>
    <w:rsid w:val="00F158BF"/>
    <w:rsid w:val="00F207D3"/>
    <w:rsid w:val="00F23F04"/>
    <w:rsid w:val="00F25352"/>
    <w:rsid w:val="00F2674B"/>
    <w:rsid w:val="00F32C55"/>
    <w:rsid w:val="00F349CF"/>
    <w:rsid w:val="00F423D8"/>
    <w:rsid w:val="00F47542"/>
    <w:rsid w:val="00F5645E"/>
    <w:rsid w:val="00F645F7"/>
    <w:rsid w:val="00F66A28"/>
    <w:rsid w:val="00F66B4C"/>
    <w:rsid w:val="00F70AB9"/>
    <w:rsid w:val="00F71904"/>
    <w:rsid w:val="00F77A8E"/>
    <w:rsid w:val="00F77D28"/>
    <w:rsid w:val="00F81F0E"/>
    <w:rsid w:val="00F9505B"/>
    <w:rsid w:val="00F9546B"/>
    <w:rsid w:val="00FA3304"/>
    <w:rsid w:val="00FA493C"/>
    <w:rsid w:val="00FB1989"/>
    <w:rsid w:val="00FD129A"/>
    <w:rsid w:val="00FD7D5E"/>
    <w:rsid w:val="00FE2C0A"/>
    <w:rsid w:val="00FE384E"/>
    <w:rsid w:val="00FF04A9"/>
    <w:rsid w:val="00FF14A4"/>
    <w:rsid w:val="00FF2712"/>
    <w:rsid w:val="00FF61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style>
  <w:style w:type="paragraph" w:styleId="1">
    <w:name w:val="heading 1"/>
    <w:basedOn w:val="a"/>
    <w:next w:val="a"/>
    <w:qFormat/>
    <w:pPr>
      <w:keepNext/>
      <w:ind w:left="-107" w:right="-144"/>
      <w:outlineLvl w:val="0"/>
    </w:pPr>
    <w:rPr>
      <w:sz w:val="24"/>
    </w:rPr>
  </w:style>
  <w:style w:type="paragraph" w:styleId="2">
    <w:name w:val="heading 2"/>
    <w:basedOn w:val="a"/>
    <w:next w:val="a"/>
    <w:qFormat/>
    <w:pPr>
      <w:keepNext/>
      <w:ind w:left="-108" w:right="-144"/>
      <w:outlineLvl w:val="1"/>
    </w:pPr>
    <w:rPr>
      <w:sz w:val="24"/>
    </w:rPr>
  </w:style>
  <w:style w:type="paragraph" w:styleId="6">
    <w:name w:val="heading 6"/>
    <w:basedOn w:val="a"/>
    <w:next w:val="a"/>
    <w:qFormat/>
    <w:pPr>
      <w:keepNext/>
      <w:ind w:left="-108" w:right="-108"/>
      <w:outlineLvl w:val="5"/>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qFormat/>
    <w:pPr>
      <w:jc w:val="center"/>
    </w:pPr>
    <w:rPr>
      <w:sz w:val="28"/>
    </w:rPr>
  </w:style>
  <w:style w:type="paragraph" w:styleId="a4">
    <w:name w:val="Body Text"/>
    <w:basedOn w:val="a"/>
    <w:link w:val="a5"/>
    <w:rPr>
      <w:sz w:val="24"/>
    </w:rPr>
  </w:style>
  <w:style w:type="paragraph" w:styleId="a6">
    <w:name w:val="Body Text Indent"/>
    <w:basedOn w:val="a"/>
    <w:pPr>
      <w:jc w:val="both"/>
    </w:pPr>
    <w:rPr>
      <w:sz w:val="24"/>
    </w:rPr>
  </w:style>
  <w:style w:type="paragraph" w:styleId="20">
    <w:name w:val="Body Text Indent 2"/>
    <w:basedOn w:val="a"/>
    <w:link w:val="21"/>
    <w:pPr>
      <w:ind w:firstLine="720"/>
      <w:jc w:val="both"/>
    </w:pPr>
    <w:rPr>
      <w:sz w:val="24"/>
    </w:rPr>
  </w:style>
  <w:style w:type="paragraph" w:customStyle="1" w:styleId="Char">
    <w:name w:val="Char"/>
    <w:basedOn w:val="a"/>
    <w:rsid w:val="00F118BB"/>
    <w:pPr>
      <w:keepLines/>
      <w:spacing w:after="160" w:line="240" w:lineRule="exact"/>
    </w:pPr>
    <w:rPr>
      <w:rFonts w:ascii="Verdana" w:eastAsia="MS Mincho" w:hAnsi="Verdana" w:cs="Franklin Gothic Book"/>
      <w:lang w:val="en-US" w:eastAsia="en-US"/>
    </w:rPr>
  </w:style>
  <w:style w:type="paragraph" w:customStyle="1" w:styleId="a7">
    <w:name w:val="Знак"/>
    <w:basedOn w:val="a"/>
    <w:rsid w:val="00420C36"/>
    <w:pPr>
      <w:spacing w:after="160" w:line="240" w:lineRule="exact"/>
    </w:pPr>
    <w:rPr>
      <w:rFonts w:ascii="Verdana" w:hAnsi="Verdana" w:cs="Verdana"/>
      <w:lang w:val="en-US" w:eastAsia="en-US"/>
    </w:rPr>
  </w:style>
  <w:style w:type="character" w:customStyle="1" w:styleId="a5">
    <w:name w:val="Основной текст Знак"/>
    <w:basedOn w:val="a0"/>
    <w:link w:val="a4"/>
    <w:rsid w:val="0003761F"/>
    <w:rPr>
      <w:sz w:val="24"/>
    </w:rPr>
  </w:style>
  <w:style w:type="character" w:customStyle="1" w:styleId="21">
    <w:name w:val="Основной текст с отступом 2 Знак"/>
    <w:basedOn w:val="a0"/>
    <w:link w:val="20"/>
    <w:rsid w:val="00510579"/>
    <w:rPr>
      <w:sz w:val="24"/>
    </w:rPr>
  </w:style>
  <w:style w:type="character" w:customStyle="1" w:styleId="FontStyle18">
    <w:name w:val="Font Style18"/>
    <w:rsid w:val="00FF14A4"/>
    <w:rPr>
      <w:rFonts w:ascii="Times New Roman" w:hAnsi="Times New Roman" w:cs="Times New Roman"/>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style>
  <w:style w:type="paragraph" w:styleId="1">
    <w:name w:val="heading 1"/>
    <w:basedOn w:val="a"/>
    <w:next w:val="a"/>
    <w:qFormat/>
    <w:pPr>
      <w:keepNext/>
      <w:ind w:left="-107" w:right="-144"/>
      <w:outlineLvl w:val="0"/>
    </w:pPr>
    <w:rPr>
      <w:sz w:val="24"/>
    </w:rPr>
  </w:style>
  <w:style w:type="paragraph" w:styleId="2">
    <w:name w:val="heading 2"/>
    <w:basedOn w:val="a"/>
    <w:next w:val="a"/>
    <w:qFormat/>
    <w:pPr>
      <w:keepNext/>
      <w:ind w:left="-108" w:right="-144"/>
      <w:outlineLvl w:val="1"/>
    </w:pPr>
    <w:rPr>
      <w:sz w:val="24"/>
    </w:rPr>
  </w:style>
  <w:style w:type="paragraph" w:styleId="6">
    <w:name w:val="heading 6"/>
    <w:basedOn w:val="a"/>
    <w:next w:val="a"/>
    <w:qFormat/>
    <w:pPr>
      <w:keepNext/>
      <w:ind w:left="-108" w:right="-108"/>
      <w:outlineLvl w:val="5"/>
    </w:pPr>
    <w:rPr>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caption"/>
    <w:basedOn w:val="a"/>
    <w:qFormat/>
    <w:pPr>
      <w:jc w:val="center"/>
    </w:pPr>
    <w:rPr>
      <w:sz w:val="28"/>
    </w:rPr>
  </w:style>
  <w:style w:type="paragraph" w:styleId="a4">
    <w:name w:val="Body Text"/>
    <w:basedOn w:val="a"/>
    <w:link w:val="a5"/>
    <w:rPr>
      <w:sz w:val="24"/>
    </w:rPr>
  </w:style>
  <w:style w:type="paragraph" w:styleId="a6">
    <w:name w:val="Body Text Indent"/>
    <w:basedOn w:val="a"/>
    <w:pPr>
      <w:jc w:val="both"/>
    </w:pPr>
    <w:rPr>
      <w:sz w:val="24"/>
    </w:rPr>
  </w:style>
  <w:style w:type="paragraph" w:styleId="20">
    <w:name w:val="Body Text Indent 2"/>
    <w:basedOn w:val="a"/>
    <w:link w:val="21"/>
    <w:pPr>
      <w:ind w:firstLine="720"/>
      <w:jc w:val="both"/>
    </w:pPr>
    <w:rPr>
      <w:sz w:val="24"/>
    </w:rPr>
  </w:style>
  <w:style w:type="paragraph" w:customStyle="1" w:styleId="Char">
    <w:name w:val="Char"/>
    <w:basedOn w:val="a"/>
    <w:rsid w:val="00F118BB"/>
    <w:pPr>
      <w:keepLines/>
      <w:spacing w:after="160" w:line="240" w:lineRule="exact"/>
    </w:pPr>
    <w:rPr>
      <w:rFonts w:ascii="Verdana" w:eastAsia="MS Mincho" w:hAnsi="Verdana" w:cs="Franklin Gothic Book"/>
      <w:lang w:val="en-US" w:eastAsia="en-US"/>
    </w:rPr>
  </w:style>
  <w:style w:type="paragraph" w:customStyle="1" w:styleId="a7">
    <w:name w:val="Знак"/>
    <w:basedOn w:val="a"/>
    <w:rsid w:val="00420C36"/>
    <w:pPr>
      <w:spacing w:after="160" w:line="240" w:lineRule="exact"/>
    </w:pPr>
    <w:rPr>
      <w:rFonts w:ascii="Verdana" w:hAnsi="Verdana" w:cs="Verdana"/>
      <w:lang w:val="en-US" w:eastAsia="en-US"/>
    </w:rPr>
  </w:style>
  <w:style w:type="character" w:customStyle="1" w:styleId="a5">
    <w:name w:val="Основной текст Знак"/>
    <w:basedOn w:val="a0"/>
    <w:link w:val="a4"/>
    <w:rsid w:val="0003761F"/>
    <w:rPr>
      <w:sz w:val="24"/>
    </w:rPr>
  </w:style>
  <w:style w:type="character" w:customStyle="1" w:styleId="21">
    <w:name w:val="Основной текст с отступом 2 Знак"/>
    <w:basedOn w:val="a0"/>
    <w:link w:val="20"/>
    <w:rsid w:val="00510579"/>
    <w:rPr>
      <w:sz w:val="24"/>
    </w:rPr>
  </w:style>
  <w:style w:type="character" w:customStyle="1" w:styleId="FontStyle18">
    <w:name w:val="Font Style18"/>
    <w:rsid w:val="00FF14A4"/>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0509919">
      <w:bodyDiv w:val="1"/>
      <w:marLeft w:val="0"/>
      <w:marRight w:val="0"/>
      <w:marTop w:val="0"/>
      <w:marBottom w:val="0"/>
      <w:divBdr>
        <w:top w:val="none" w:sz="0" w:space="0" w:color="auto"/>
        <w:left w:val="none" w:sz="0" w:space="0" w:color="auto"/>
        <w:bottom w:val="none" w:sz="0" w:space="0" w:color="auto"/>
        <w:right w:val="none" w:sz="0" w:space="0" w:color="auto"/>
      </w:divBdr>
    </w:div>
    <w:div w:id="590554864">
      <w:bodyDiv w:val="1"/>
      <w:marLeft w:val="0"/>
      <w:marRight w:val="0"/>
      <w:marTop w:val="0"/>
      <w:marBottom w:val="0"/>
      <w:divBdr>
        <w:top w:val="none" w:sz="0" w:space="0" w:color="auto"/>
        <w:left w:val="none" w:sz="0" w:space="0" w:color="auto"/>
        <w:bottom w:val="none" w:sz="0" w:space="0" w:color="auto"/>
        <w:right w:val="none" w:sz="0" w:space="0" w:color="auto"/>
      </w:divBdr>
    </w:div>
    <w:div w:id="656299618">
      <w:bodyDiv w:val="1"/>
      <w:marLeft w:val="0"/>
      <w:marRight w:val="0"/>
      <w:marTop w:val="0"/>
      <w:marBottom w:val="0"/>
      <w:divBdr>
        <w:top w:val="none" w:sz="0" w:space="0" w:color="auto"/>
        <w:left w:val="none" w:sz="0" w:space="0" w:color="auto"/>
        <w:bottom w:val="none" w:sz="0" w:space="0" w:color="auto"/>
        <w:right w:val="none" w:sz="0" w:space="0" w:color="auto"/>
      </w:divBdr>
    </w:div>
    <w:div w:id="806703765">
      <w:bodyDiv w:val="1"/>
      <w:marLeft w:val="0"/>
      <w:marRight w:val="0"/>
      <w:marTop w:val="0"/>
      <w:marBottom w:val="0"/>
      <w:divBdr>
        <w:top w:val="none" w:sz="0" w:space="0" w:color="auto"/>
        <w:left w:val="none" w:sz="0" w:space="0" w:color="auto"/>
        <w:bottom w:val="none" w:sz="0" w:space="0" w:color="auto"/>
        <w:right w:val="none" w:sz="0" w:space="0" w:color="auto"/>
      </w:divBdr>
    </w:div>
    <w:div w:id="866328702">
      <w:bodyDiv w:val="1"/>
      <w:marLeft w:val="0"/>
      <w:marRight w:val="0"/>
      <w:marTop w:val="0"/>
      <w:marBottom w:val="0"/>
      <w:divBdr>
        <w:top w:val="none" w:sz="0" w:space="0" w:color="auto"/>
        <w:left w:val="none" w:sz="0" w:space="0" w:color="auto"/>
        <w:bottom w:val="none" w:sz="0" w:space="0" w:color="auto"/>
        <w:right w:val="none" w:sz="0" w:space="0" w:color="auto"/>
      </w:divBdr>
    </w:div>
    <w:div w:id="906451704">
      <w:bodyDiv w:val="1"/>
      <w:marLeft w:val="0"/>
      <w:marRight w:val="0"/>
      <w:marTop w:val="0"/>
      <w:marBottom w:val="0"/>
      <w:divBdr>
        <w:top w:val="none" w:sz="0" w:space="0" w:color="auto"/>
        <w:left w:val="none" w:sz="0" w:space="0" w:color="auto"/>
        <w:bottom w:val="none" w:sz="0" w:space="0" w:color="auto"/>
        <w:right w:val="none" w:sz="0" w:space="0" w:color="auto"/>
      </w:divBdr>
    </w:div>
    <w:div w:id="969751499">
      <w:bodyDiv w:val="1"/>
      <w:marLeft w:val="0"/>
      <w:marRight w:val="0"/>
      <w:marTop w:val="0"/>
      <w:marBottom w:val="0"/>
      <w:divBdr>
        <w:top w:val="none" w:sz="0" w:space="0" w:color="auto"/>
        <w:left w:val="none" w:sz="0" w:space="0" w:color="auto"/>
        <w:bottom w:val="none" w:sz="0" w:space="0" w:color="auto"/>
        <w:right w:val="none" w:sz="0" w:space="0" w:color="auto"/>
      </w:divBdr>
    </w:div>
    <w:div w:id="1741756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omd@ufasms.ru" TargetMode="External"/><Relationship Id="rId5" Type="http://schemas.openxmlformats.org/officeDocument/2006/relationships/webSettings" Target="webSettings.xml"/><Relationship Id="rId4" Type="http://schemas.openxmlformats.org/officeDocument/2006/relationships/settings" Target="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D:\&#1052;&#1086;&#1080;%20&#1076;&#1086;&#1082;&#1091;&#1084;&#1077;&#1085;&#1090;&#1099;\&#1064;&#1072;&#1073;&#1083;&#1086;&#1085;&#1099;\&#1044;&#1086;&#1075;&#1086;&#1074;&#1086;&#1088;&#1072;%20&#1087;&#1086;%20&#1089;&#1087;&#1077;&#1094;&#1080;&#1072;&#1083;&#1080;&#1079;&#1072;&#1094;&#1080;&#1103;&#1084;\&#1044;&#1086;&#1075;&#1086;&#1074;&#1086;&#1088;%2080.1_26-09-07%20&#1055;&#1086;&#1074;&#1077;&#1088;&#1082;&#1072;%20&#1058;&#1058;&#1048;-&#1069;&#1048;-&#1043;&#1048;-108-102&#1095;&#1072;&#1089;%20&#1053;&#1053;.dotx"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Договор 80.1_26-09-07 Поверка ТТИ-ЭИ-ГИ-108-102час НН</Template>
  <TotalTime>2</TotalTime>
  <Pages>3</Pages>
  <Words>1830</Words>
  <Characters>10433</Characters>
  <Application>Microsoft Office Word</Application>
  <DocSecurity>0</DocSecurity>
  <Lines>86</Lines>
  <Paragraphs>24</Paragraphs>
  <ScaleCrop>false</ScaleCrop>
  <HeadingPairs>
    <vt:vector size="2" baseType="variant">
      <vt:variant>
        <vt:lpstr>Название</vt:lpstr>
      </vt:variant>
      <vt:variant>
        <vt:i4>1</vt:i4>
      </vt:variant>
    </vt:vector>
  </HeadingPairs>
  <TitlesOfParts>
    <vt:vector size="1" baseType="lpstr">
      <vt:lpstr>Договор</vt:lpstr>
    </vt:vector>
  </TitlesOfParts>
  <Company>УфАСМС</Company>
  <LinksUpToDate>false</LinksUpToDate>
  <CharactersWithSpaces>12239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dc:title>
  <dc:creator>VVlasov</dc:creator>
  <cp:lastModifiedBy>VVlasov</cp:lastModifiedBy>
  <cp:revision>3</cp:revision>
  <cp:lastPrinted>2020-05-14T06:05:00Z</cp:lastPrinted>
  <dcterms:created xsi:type="dcterms:W3CDTF">2026-08-20T05:31:00Z</dcterms:created>
  <dcterms:modified xsi:type="dcterms:W3CDTF">2026-08-20T05:33:00Z</dcterms:modified>
</cp:coreProperties>
</file>